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E6" w:rsidRPr="00517BF6" w:rsidRDefault="00950BE6" w:rsidP="00923B03">
      <w:pPr>
        <w:jc w:val="center"/>
        <w:rPr>
          <w:sz w:val="20"/>
          <w:szCs w:val="20"/>
        </w:rPr>
      </w:pPr>
      <w:r>
        <w:rPr>
          <w:rStyle w:val="Strong"/>
          <w:rFonts w:ascii="Arial" w:hAnsi="Arial" w:cs="Arial"/>
          <w:sz w:val="28"/>
          <w:szCs w:val="28"/>
        </w:rPr>
        <w:t xml:space="preserve">             </w:t>
      </w:r>
    </w:p>
    <w:p w:rsidR="00950BE6" w:rsidRPr="00454790" w:rsidRDefault="00950BE6" w:rsidP="00454790">
      <w:pPr>
        <w:spacing w:before="100" w:beforeAutospacing="1" w:after="100" w:afterAutospacing="1"/>
        <w:jc w:val="right"/>
        <w:outlineLvl w:val="0"/>
        <w:rPr>
          <w:rStyle w:val="Strong"/>
          <w:b w:val="0"/>
          <w:sz w:val="22"/>
          <w:szCs w:val="22"/>
        </w:rPr>
      </w:pPr>
      <w:r w:rsidRPr="00454790">
        <w:rPr>
          <w:rStyle w:val="Strong"/>
          <w:b w:val="0"/>
          <w:sz w:val="22"/>
          <w:szCs w:val="22"/>
        </w:rPr>
        <w:t xml:space="preserve">Załącznik nr 1  do </w:t>
      </w:r>
    </w:p>
    <w:p w:rsidR="00950BE6" w:rsidRPr="00454790" w:rsidRDefault="00950BE6" w:rsidP="00454790">
      <w:pPr>
        <w:spacing w:before="100" w:beforeAutospacing="1" w:after="100" w:afterAutospacing="1"/>
        <w:jc w:val="right"/>
        <w:outlineLvl w:val="0"/>
        <w:rPr>
          <w:rStyle w:val="Strong"/>
          <w:b w:val="0"/>
          <w:sz w:val="22"/>
          <w:szCs w:val="22"/>
        </w:rPr>
      </w:pPr>
      <w:r w:rsidRPr="00454790">
        <w:rPr>
          <w:rStyle w:val="Strong"/>
          <w:b w:val="0"/>
          <w:sz w:val="22"/>
          <w:szCs w:val="22"/>
        </w:rPr>
        <w:t>Uchwały Rady Miejskiej w</w:t>
      </w:r>
      <w:r>
        <w:rPr>
          <w:rStyle w:val="Strong"/>
          <w:b w:val="0"/>
          <w:sz w:val="22"/>
          <w:szCs w:val="22"/>
        </w:rPr>
        <w:t xml:space="preserve"> </w:t>
      </w:r>
      <w:r w:rsidRPr="00454790">
        <w:rPr>
          <w:rStyle w:val="Strong"/>
          <w:b w:val="0"/>
          <w:sz w:val="22"/>
          <w:szCs w:val="22"/>
        </w:rPr>
        <w:t>Pieniężna nr XXXVII/193/18</w:t>
      </w:r>
    </w:p>
    <w:p w:rsidR="00950BE6" w:rsidRPr="00454790" w:rsidRDefault="00950BE6" w:rsidP="00454790">
      <w:pPr>
        <w:spacing w:before="100" w:beforeAutospacing="1" w:after="100" w:afterAutospacing="1"/>
        <w:jc w:val="right"/>
        <w:outlineLvl w:val="0"/>
        <w:rPr>
          <w:rStyle w:val="Strong"/>
          <w:b w:val="0"/>
          <w:sz w:val="22"/>
          <w:szCs w:val="22"/>
        </w:rPr>
      </w:pPr>
      <w:r w:rsidRPr="00454790">
        <w:rPr>
          <w:rStyle w:val="Strong"/>
          <w:b w:val="0"/>
          <w:sz w:val="22"/>
          <w:szCs w:val="22"/>
        </w:rPr>
        <w:t>z dnia</w:t>
      </w:r>
      <w:r>
        <w:rPr>
          <w:rStyle w:val="Strong"/>
          <w:b w:val="0"/>
          <w:sz w:val="22"/>
          <w:szCs w:val="22"/>
        </w:rPr>
        <w:t xml:space="preserve"> </w:t>
      </w:r>
      <w:r w:rsidRPr="00454790">
        <w:rPr>
          <w:rStyle w:val="Strong"/>
          <w:b w:val="0"/>
          <w:sz w:val="22"/>
          <w:szCs w:val="22"/>
        </w:rPr>
        <w:t>20 marca 2018</w:t>
      </w:r>
    </w:p>
    <w:p w:rsidR="00950BE6" w:rsidRPr="00176DB8" w:rsidRDefault="00950BE6" w:rsidP="00210D13">
      <w:pPr>
        <w:spacing w:before="100" w:beforeAutospacing="1" w:after="100" w:afterAutospacing="1"/>
        <w:jc w:val="center"/>
        <w:outlineLvl w:val="0"/>
        <w:rPr>
          <w:rFonts w:ascii="Comic Sans MS" w:hAnsi="Comic Sans MS" w:cs="Arial"/>
          <w:sz w:val="28"/>
          <w:szCs w:val="28"/>
        </w:rPr>
      </w:pPr>
      <w:r w:rsidRPr="00176DB8">
        <w:rPr>
          <w:rStyle w:val="Strong"/>
          <w:rFonts w:ascii="Comic Sans MS" w:hAnsi="Comic Sans MS" w:cs="Arial"/>
          <w:sz w:val="28"/>
          <w:szCs w:val="28"/>
        </w:rPr>
        <w:t>SPRAWOZDANIE Z DZIAŁALNOŚCI GKRPA ZA 2017 ROK.</w:t>
      </w:r>
    </w:p>
    <w:p w:rsidR="00950BE6" w:rsidRPr="001A02EF" w:rsidRDefault="00950BE6" w:rsidP="00FC68D5">
      <w:pPr>
        <w:spacing w:before="150" w:after="150"/>
        <w:ind w:left="-360" w:right="-890"/>
        <w:rPr>
          <w:rFonts w:ascii="Comic Sans MS" w:hAnsi="Comic Sans MS" w:cs="Arial"/>
          <w:szCs w:val="18"/>
        </w:rPr>
      </w:pPr>
      <w:r w:rsidRPr="001A02EF">
        <w:rPr>
          <w:rFonts w:ascii="Comic Sans MS" w:hAnsi="Comic Sans MS" w:cs="Arial"/>
          <w:szCs w:val="20"/>
        </w:rPr>
        <w:t>Do głównych zadań realizowanych przez komisję należało prowadzenie działań związanych                           z profilaktyką  i rozwiązywaniem problemów alkoholowych i  narkomanii  poprzez:</w:t>
      </w:r>
    </w:p>
    <w:p w:rsidR="00950BE6" w:rsidRPr="00176DB8" w:rsidRDefault="00950BE6" w:rsidP="001A02EF">
      <w:pPr>
        <w:spacing w:before="100" w:beforeAutospacing="1" w:after="100" w:afterAutospacing="1"/>
        <w:rPr>
          <w:rFonts w:ascii="Arial" w:hAnsi="Arial" w:cs="Arial"/>
          <w:b/>
          <w:szCs w:val="17"/>
        </w:rPr>
      </w:pPr>
      <w:r w:rsidRPr="00176DB8">
        <w:rPr>
          <w:rFonts w:ascii="Arial" w:hAnsi="Arial" w:cs="Arial"/>
          <w:b/>
          <w:szCs w:val="20"/>
        </w:rPr>
        <w:t>1.  Udzielanie wsparcia osobom uzależnionym od alkoholu oraz członkom  ich rodzin:</w:t>
      </w:r>
    </w:p>
    <w:p w:rsidR="00950BE6" w:rsidRPr="00CE04E6" w:rsidRDefault="00950BE6" w:rsidP="00C26452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Arial" w:hAnsi="Arial" w:cs="Arial"/>
          <w:szCs w:val="17"/>
        </w:rPr>
      </w:pPr>
      <w:r w:rsidRPr="00CE04E6">
        <w:rPr>
          <w:rFonts w:ascii="Arial" w:hAnsi="Arial" w:cs="Arial"/>
          <w:b/>
          <w:szCs w:val="20"/>
        </w:rPr>
        <w:t>Systematyczne dyżury interwencyjno-wspierające</w:t>
      </w:r>
      <w:r w:rsidRPr="00CE04E6">
        <w:rPr>
          <w:rFonts w:ascii="Arial" w:hAnsi="Arial" w:cs="Arial"/>
          <w:szCs w:val="20"/>
        </w:rPr>
        <w:t xml:space="preserve">  / obsługa punktu informacyjno-konsultacyjnego przez</w:t>
      </w:r>
      <w:r w:rsidRPr="00CE04E6">
        <w:rPr>
          <w:rFonts w:ascii="Arial" w:hAnsi="Arial" w:cs="Arial"/>
          <w:szCs w:val="17"/>
        </w:rPr>
        <w:t xml:space="preserve"> konsultanta ds. uzależnień,     1 raz  w tygodniu  6 godzin,</w:t>
      </w:r>
    </w:p>
    <w:p w:rsidR="00950BE6" w:rsidRPr="0080453B" w:rsidRDefault="00950BE6" w:rsidP="00597C86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dostarczanie informacji o prowadzeniu profesjonalnej terapii,</w:t>
      </w:r>
      <w:r w:rsidRPr="0080453B">
        <w:rPr>
          <w:rFonts w:ascii="Arial" w:hAnsi="Arial" w:cs="Arial"/>
          <w:szCs w:val="17"/>
        </w:rPr>
        <w:t xml:space="preserve"> szkodliwości nadużywania al</w:t>
      </w:r>
      <w:r>
        <w:rPr>
          <w:rFonts w:ascii="Arial" w:hAnsi="Arial" w:cs="Arial"/>
          <w:szCs w:val="17"/>
        </w:rPr>
        <w:t xml:space="preserve">koholu </w:t>
      </w:r>
      <w:r w:rsidRPr="0080453B">
        <w:rPr>
          <w:rFonts w:ascii="Arial" w:hAnsi="Arial" w:cs="Arial"/>
          <w:szCs w:val="17"/>
        </w:rPr>
        <w:t>,</w:t>
      </w:r>
      <w:r w:rsidRPr="00597C86">
        <w:rPr>
          <w:rFonts w:ascii="Arial" w:hAnsi="Arial" w:cs="Arial"/>
          <w:szCs w:val="17"/>
        </w:rPr>
        <w:t xml:space="preserve"> </w:t>
      </w:r>
      <w:r>
        <w:rPr>
          <w:rFonts w:ascii="Arial" w:hAnsi="Arial" w:cs="Arial"/>
          <w:szCs w:val="17"/>
        </w:rPr>
        <w:t>w tym udostępnianie materiałów edukacyjnych promujących profilaktykę uzależnień,</w:t>
      </w:r>
    </w:p>
    <w:p w:rsidR="00950BE6" w:rsidRPr="0080453B" w:rsidRDefault="00950BE6" w:rsidP="00E733D5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motywowanie i kierowanie do leczenia odwykowego i uczestnictwa w zajęciach  terapeutyczn</w:t>
      </w:r>
      <w:r>
        <w:rPr>
          <w:rFonts w:ascii="Arial" w:hAnsi="Arial" w:cs="Arial"/>
          <w:szCs w:val="20"/>
        </w:rPr>
        <w:t>ych oraz  wspierających utrzymanie trwałej abstynencji,</w:t>
      </w:r>
      <w:r w:rsidRPr="0080453B">
        <w:rPr>
          <w:rFonts w:ascii="Arial" w:hAnsi="Arial" w:cs="Arial"/>
          <w:szCs w:val="20"/>
        </w:rPr>
        <w:t xml:space="preserve">                                  </w:t>
      </w:r>
      <w:r w:rsidRPr="0080453B">
        <w:rPr>
          <w:rFonts w:ascii="Arial" w:hAnsi="Arial" w:cs="Arial"/>
          <w:szCs w:val="17"/>
        </w:rPr>
        <w:t xml:space="preserve"> </w:t>
      </w:r>
    </w:p>
    <w:p w:rsidR="00950BE6" w:rsidRPr="00C115A7" w:rsidRDefault="00950BE6" w:rsidP="00781EEB">
      <w:pPr>
        <w:numPr>
          <w:ilvl w:val="0"/>
          <w:numId w:val="12"/>
        </w:numPr>
        <w:spacing w:before="100" w:beforeAutospacing="1" w:after="100" w:afterAutospacing="1" w:line="360" w:lineRule="auto"/>
        <w:ind w:right="-1130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współuczestnictwo w realizacji programów terapeutycznych, profilaktyczno-</w:t>
      </w:r>
      <w:r w:rsidRPr="0080453B">
        <w:rPr>
          <w:rFonts w:ascii="Arial" w:hAnsi="Arial" w:cs="Arial"/>
          <w:szCs w:val="17"/>
        </w:rPr>
        <w:t xml:space="preserve"> </w:t>
      </w:r>
      <w:r>
        <w:rPr>
          <w:rFonts w:ascii="Arial" w:hAnsi="Arial" w:cs="Arial"/>
          <w:szCs w:val="20"/>
        </w:rPr>
        <w:t>edukacyjnych.</w:t>
      </w:r>
    </w:p>
    <w:p w:rsidR="00950BE6" w:rsidRPr="00176DB8" w:rsidRDefault="00950BE6" w:rsidP="007E7D43">
      <w:pPr>
        <w:numPr>
          <w:ilvl w:val="0"/>
          <w:numId w:val="12"/>
        </w:numPr>
        <w:spacing w:before="100" w:beforeAutospacing="1" w:after="100" w:afterAutospacing="1"/>
        <w:ind w:right="-1130"/>
        <w:rPr>
          <w:rFonts w:ascii="Arial" w:hAnsi="Arial" w:cs="Arial"/>
          <w:szCs w:val="17"/>
        </w:rPr>
      </w:pPr>
      <w:r>
        <w:rPr>
          <w:rFonts w:ascii="Arial" w:hAnsi="Arial" w:cs="Arial"/>
          <w:szCs w:val="20"/>
        </w:rPr>
        <w:t xml:space="preserve">partycypacja w kosztach  krzewienia trzeźwości przez </w:t>
      </w:r>
      <w:r w:rsidRPr="006F14FB">
        <w:rPr>
          <w:rFonts w:ascii="Arial" w:hAnsi="Arial" w:cs="Arial"/>
          <w:szCs w:val="20"/>
        </w:rPr>
        <w:t xml:space="preserve">Stowarzyszenia Klub Abstynenta </w:t>
      </w:r>
      <w:r w:rsidRPr="00176DB8">
        <w:rPr>
          <w:rFonts w:ascii="Arial" w:hAnsi="Arial" w:cs="Arial"/>
          <w:szCs w:val="20"/>
        </w:rPr>
        <w:t xml:space="preserve">„STARTER”.                            </w:t>
      </w:r>
    </w:p>
    <w:p w:rsidR="00950BE6" w:rsidRPr="00176DB8" w:rsidRDefault="00950BE6" w:rsidP="003679DA">
      <w:pPr>
        <w:spacing w:before="100" w:beforeAutospacing="1" w:after="100" w:afterAutospacing="1"/>
        <w:ind w:left="480" w:hanging="480"/>
        <w:jc w:val="center"/>
        <w:rPr>
          <w:rFonts w:ascii="Arial" w:hAnsi="Arial" w:cs="Arial"/>
          <w:b/>
          <w:szCs w:val="20"/>
        </w:rPr>
      </w:pPr>
      <w:r w:rsidRPr="00176DB8">
        <w:rPr>
          <w:rFonts w:ascii="Arial" w:hAnsi="Arial" w:cs="Arial"/>
          <w:b/>
          <w:szCs w:val="20"/>
        </w:rPr>
        <w:t>2.  Udzielanie rodzinom, w których występują problemy alkoholowe, pomocy   psychospołecznej  ze szczególnym uwzględnieniem ochrony przed przemocą                            w rodzinie:</w:t>
      </w:r>
    </w:p>
    <w:p w:rsidR="00950BE6" w:rsidRPr="00611853" w:rsidRDefault="00950BE6" w:rsidP="00CE04E6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611853">
        <w:rPr>
          <w:rFonts w:ascii="Arial" w:hAnsi="Arial" w:cs="Arial"/>
          <w:szCs w:val="20"/>
        </w:rPr>
        <w:t>obsługa punktu informacyjno-wspierającego</w:t>
      </w:r>
      <w:r>
        <w:rPr>
          <w:rFonts w:ascii="Arial" w:hAnsi="Arial" w:cs="Arial"/>
          <w:szCs w:val="20"/>
        </w:rPr>
        <w:t xml:space="preserve"> dla osób współuzależnionych                                 ( 2 x w miesiącu 6 godz.),</w:t>
      </w:r>
    </w:p>
    <w:p w:rsidR="00950BE6" w:rsidRPr="0080453B" w:rsidRDefault="00950BE6" w:rsidP="00CE04E6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przyjmowanie zgłoszeń o przypadkach nadużywania alkoholu z jednoczesnym występowaniem przesłanek powodujących rozkład życia rodzinnego, demoralizację nieletnich  lub zakłócanie spokoju</w:t>
      </w:r>
      <w:r>
        <w:rPr>
          <w:rFonts w:ascii="Arial" w:hAnsi="Arial" w:cs="Arial"/>
          <w:szCs w:val="20"/>
        </w:rPr>
        <w:t xml:space="preserve">  </w:t>
      </w:r>
      <w:r w:rsidRPr="0080453B">
        <w:rPr>
          <w:rFonts w:ascii="Arial" w:hAnsi="Arial" w:cs="Arial"/>
          <w:szCs w:val="20"/>
        </w:rPr>
        <w:t xml:space="preserve"> i porządku publicznego a także przemoc</w:t>
      </w:r>
      <w:r>
        <w:rPr>
          <w:rFonts w:ascii="Arial" w:hAnsi="Arial" w:cs="Arial"/>
          <w:szCs w:val="20"/>
        </w:rPr>
        <w:t>y</w:t>
      </w:r>
      <w:r w:rsidRPr="0080453B">
        <w:rPr>
          <w:rFonts w:ascii="Arial" w:hAnsi="Arial" w:cs="Arial"/>
          <w:szCs w:val="20"/>
        </w:rPr>
        <w:t xml:space="preserve"> w rodzinie,</w:t>
      </w:r>
      <w:r w:rsidRPr="0080453B">
        <w:rPr>
          <w:rFonts w:ascii="Arial" w:hAnsi="Arial" w:cs="Arial"/>
          <w:szCs w:val="17"/>
        </w:rPr>
        <w:t xml:space="preserve"> </w:t>
      </w:r>
    </w:p>
    <w:p w:rsidR="00950BE6" w:rsidRPr="006F14FB" w:rsidRDefault="00950BE6" w:rsidP="00FA05AB">
      <w:pPr>
        <w:numPr>
          <w:ilvl w:val="0"/>
          <w:numId w:val="13"/>
        </w:numPr>
        <w:tabs>
          <w:tab w:val="clear" w:pos="720"/>
          <w:tab w:val="num" w:pos="-120"/>
        </w:tabs>
        <w:spacing w:before="100" w:beforeAutospacing="1" w:after="100" w:afterAutospacing="1" w:line="360" w:lineRule="auto"/>
        <w:jc w:val="both"/>
        <w:rPr>
          <w:rFonts w:ascii="Arial" w:hAnsi="Arial" w:cs="Arial"/>
          <w:szCs w:val="17"/>
        </w:rPr>
      </w:pPr>
      <w:r>
        <w:rPr>
          <w:rFonts w:ascii="Arial" w:hAnsi="Arial" w:cs="Arial"/>
          <w:szCs w:val="20"/>
        </w:rPr>
        <w:t>zapraszani</w:t>
      </w:r>
      <w:r w:rsidRPr="006F14FB">
        <w:rPr>
          <w:rFonts w:ascii="Arial" w:hAnsi="Arial" w:cs="Arial"/>
          <w:szCs w:val="20"/>
        </w:rPr>
        <w:t>e tych osób  na rozmowę konsultacyjno-motywującą w celu zdiagnozowania</w:t>
      </w:r>
      <w:r>
        <w:rPr>
          <w:rFonts w:ascii="Arial" w:hAnsi="Arial" w:cs="Arial"/>
          <w:szCs w:val="20"/>
        </w:rPr>
        <w:t xml:space="preserve"> </w:t>
      </w:r>
      <w:r w:rsidRPr="006F14FB">
        <w:rPr>
          <w:rFonts w:ascii="Arial" w:hAnsi="Arial" w:cs="Arial"/>
          <w:szCs w:val="20"/>
        </w:rPr>
        <w:t>s</w:t>
      </w:r>
      <w:r>
        <w:rPr>
          <w:rFonts w:ascii="Arial" w:hAnsi="Arial" w:cs="Arial"/>
          <w:szCs w:val="20"/>
        </w:rPr>
        <w:t xml:space="preserve">tanu faktycznego  do </w:t>
      </w:r>
      <w:r w:rsidRPr="006F14FB">
        <w:rPr>
          <w:rFonts w:ascii="Arial" w:hAnsi="Arial" w:cs="Arial"/>
          <w:szCs w:val="20"/>
        </w:rPr>
        <w:t xml:space="preserve"> podjęcia dalszych czynności,</w:t>
      </w:r>
      <w:r w:rsidRPr="006F14FB">
        <w:rPr>
          <w:rFonts w:ascii="Arial" w:hAnsi="Arial" w:cs="Arial"/>
          <w:szCs w:val="17"/>
        </w:rPr>
        <w:t xml:space="preserve"> </w:t>
      </w:r>
    </w:p>
    <w:p w:rsidR="00950BE6" w:rsidRPr="006F14FB" w:rsidRDefault="00950BE6" w:rsidP="006F14FB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 w:val="28"/>
          <w:szCs w:val="28"/>
        </w:rPr>
      </w:pPr>
      <w:r w:rsidRPr="006F14FB">
        <w:rPr>
          <w:rFonts w:ascii="Arial" w:hAnsi="Arial" w:cs="Arial"/>
          <w:szCs w:val="20"/>
        </w:rPr>
        <w:t>przygotowywanie kompletu dokumentacji i wysyłanie wniosk</w:t>
      </w:r>
      <w:r>
        <w:rPr>
          <w:rFonts w:ascii="Arial" w:hAnsi="Arial" w:cs="Arial"/>
          <w:szCs w:val="20"/>
        </w:rPr>
        <w:t>ów o wszczęcie postępowania do Sądu R</w:t>
      </w:r>
      <w:r w:rsidRPr="006F14FB">
        <w:rPr>
          <w:rFonts w:ascii="Arial" w:hAnsi="Arial" w:cs="Arial"/>
          <w:szCs w:val="20"/>
        </w:rPr>
        <w:t xml:space="preserve">ejonowego </w:t>
      </w:r>
      <w:r>
        <w:rPr>
          <w:rFonts w:ascii="Arial" w:hAnsi="Arial" w:cs="Arial"/>
          <w:szCs w:val="20"/>
        </w:rPr>
        <w:t xml:space="preserve">w Braniewie </w:t>
      </w:r>
      <w:r w:rsidRPr="006F14FB">
        <w:rPr>
          <w:rFonts w:ascii="Arial" w:hAnsi="Arial" w:cs="Arial"/>
          <w:szCs w:val="20"/>
        </w:rPr>
        <w:t>w celu zobowiązania do podjęcia leczenia odwykowego,</w:t>
      </w:r>
    </w:p>
    <w:p w:rsidR="00950BE6" w:rsidRPr="004F42AA" w:rsidRDefault="00950BE6" w:rsidP="002F69B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przeciwdziałanie zjawisku przemocy w rodzinie,</w:t>
      </w:r>
      <w:r>
        <w:rPr>
          <w:rFonts w:ascii="Arial" w:hAnsi="Arial" w:cs="Arial"/>
          <w:szCs w:val="20"/>
        </w:rPr>
        <w:t xml:space="preserve"> poprzez zakładanie „Niebieskiej Karty” oraz czynny udział  i ścisłą współpracę członków GKRPA z Zespołem Interdyscyplinarnym w Pieniężnie oraz kuratorami,</w:t>
      </w:r>
    </w:p>
    <w:p w:rsidR="00950BE6" w:rsidRDefault="00950BE6" w:rsidP="002F69B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>
        <w:rPr>
          <w:rFonts w:ascii="Arial" w:hAnsi="Arial" w:cs="Arial"/>
          <w:szCs w:val="20"/>
        </w:rPr>
        <w:t xml:space="preserve">udzielanie  informacji o możliwościach </w:t>
      </w:r>
      <w:r w:rsidRPr="0080453B">
        <w:rPr>
          <w:rFonts w:ascii="Arial" w:hAnsi="Arial" w:cs="Arial"/>
          <w:szCs w:val="20"/>
        </w:rPr>
        <w:t>uzyskania pomocy</w:t>
      </w:r>
      <w:r>
        <w:rPr>
          <w:rFonts w:ascii="Arial" w:hAnsi="Arial" w:cs="Arial"/>
          <w:szCs w:val="20"/>
        </w:rPr>
        <w:t>,</w:t>
      </w:r>
    </w:p>
    <w:p w:rsidR="00950BE6" w:rsidRPr="0080453B" w:rsidRDefault="00950BE6" w:rsidP="002F69B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udzielanie wsparcia osobom po zakończeniu terapii oraz członkom ich rodzin,</w:t>
      </w:r>
      <w:r w:rsidRPr="0080453B">
        <w:rPr>
          <w:rFonts w:ascii="Arial" w:hAnsi="Arial" w:cs="Arial"/>
          <w:szCs w:val="17"/>
        </w:rPr>
        <w:t xml:space="preserve"> </w:t>
      </w:r>
    </w:p>
    <w:p w:rsidR="00950BE6" w:rsidRDefault="00950BE6" w:rsidP="007F1EF4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>
        <w:rPr>
          <w:rFonts w:ascii="Arial" w:hAnsi="Arial" w:cs="Arial"/>
          <w:szCs w:val="20"/>
        </w:rPr>
        <w:t xml:space="preserve">umożliwianie </w:t>
      </w:r>
      <w:r w:rsidRPr="0080453B">
        <w:rPr>
          <w:rFonts w:ascii="Arial" w:hAnsi="Arial" w:cs="Arial"/>
          <w:szCs w:val="20"/>
        </w:rPr>
        <w:t xml:space="preserve"> dzieci</w:t>
      </w:r>
      <w:r>
        <w:rPr>
          <w:rFonts w:ascii="Arial" w:hAnsi="Arial" w:cs="Arial"/>
          <w:szCs w:val="20"/>
        </w:rPr>
        <w:t>om</w:t>
      </w:r>
      <w:r w:rsidRPr="0080453B">
        <w:rPr>
          <w:rFonts w:ascii="Arial" w:hAnsi="Arial" w:cs="Arial"/>
          <w:szCs w:val="20"/>
        </w:rPr>
        <w:t xml:space="preserve"> i </w:t>
      </w:r>
      <w:r>
        <w:rPr>
          <w:rFonts w:ascii="Arial" w:hAnsi="Arial" w:cs="Arial"/>
          <w:szCs w:val="20"/>
        </w:rPr>
        <w:t>młodzieży z problematycznych rodzin udziału w zajęciach</w:t>
      </w:r>
      <w:r w:rsidRPr="0080453B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                      w Świetlicy Środowiskowo- terapeutycznej „CARITAS”,</w:t>
      </w:r>
      <w:r w:rsidRPr="0080453B">
        <w:rPr>
          <w:rFonts w:ascii="Arial" w:hAnsi="Arial" w:cs="Arial"/>
          <w:szCs w:val="20"/>
        </w:rPr>
        <w:t xml:space="preserve"> </w:t>
      </w:r>
    </w:p>
    <w:p w:rsidR="00950BE6" w:rsidRPr="006E3A71" w:rsidRDefault="00950BE6" w:rsidP="006E3A71">
      <w:pPr>
        <w:spacing w:before="100" w:beforeAutospacing="1" w:after="100" w:afterAutospacing="1" w:line="360" w:lineRule="auto"/>
        <w:ind w:left="360"/>
        <w:rPr>
          <w:rFonts w:ascii="Arial" w:hAnsi="Arial" w:cs="Arial"/>
          <w:szCs w:val="17"/>
        </w:rPr>
      </w:pPr>
    </w:p>
    <w:p w:rsidR="00950BE6" w:rsidRPr="006E3A71" w:rsidRDefault="00950BE6" w:rsidP="006E3A71">
      <w:pPr>
        <w:spacing w:before="100" w:beforeAutospacing="1" w:after="100" w:afterAutospacing="1" w:line="360" w:lineRule="auto"/>
        <w:ind w:left="360"/>
        <w:rPr>
          <w:rFonts w:ascii="Arial" w:hAnsi="Arial" w:cs="Arial"/>
          <w:szCs w:val="17"/>
        </w:rPr>
      </w:pPr>
    </w:p>
    <w:p w:rsidR="00950BE6" w:rsidRPr="006E3A71" w:rsidRDefault="00950BE6" w:rsidP="006E3A71">
      <w:pPr>
        <w:spacing w:before="100" w:beforeAutospacing="1" w:after="100" w:afterAutospacing="1" w:line="360" w:lineRule="auto"/>
        <w:ind w:left="360"/>
        <w:rPr>
          <w:rFonts w:ascii="Arial" w:hAnsi="Arial" w:cs="Arial"/>
          <w:szCs w:val="17"/>
        </w:rPr>
      </w:pPr>
    </w:p>
    <w:p w:rsidR="00950BE6" w:rsidRPr="006F14FB" w:rsidRDefault="00950BE6" w:rsidP="0098744C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w</w:t>
      </w:r>
      <w:r>
        <w:rPr>
          <w:rFonts w:ascii="Arial" w:hAnsi="Arial" w:cs="Arial"/>
          <w:szCs w:val="20"/>
        </w:rPr>
        <w:t xml:space="preserve">spółpraca z innymi placówkami (stowarzyszenia, MGOPS, policja, pedagodzy szkolni, Świetlica Środowiskowo-Terapeutyczna „CARITAS”, służba zdrowia, kuratorzy, </w:t>
      </w:r>
      <w:r>
        <w:rPr>
          <w:rFonts w:ascii="Arial" w:hAnsi="Arial" w:cs="Arial"/>
          <w:szCs w:val="17"/>
        </w:rPr>
        <w:t xml:space="preserve"> </w:t>
      </w:r>
      <w:r>
        <w:rPr>
          <w:rFonts w:ascii="Arial" w:hAnsi="Arial" w:cs="Arial"/>
          <w:szCs w:val="20"/>
        </w:rPr>
        <w:t>przedstawiciele kościoła)</w:t>
      </w:r>
      <w:r w:rsidRPr="0080453B">
        <w:rPr>
          <w:rFonts w:ascii="Arial" w:hAnsi="Arial" w:cs="Arial"/>
          <w:szCs w:val="20"/>
        </w:rPr>
        <w:t xml:space="preserve">  w </w:t>
      </w:r>
      <w:r w:rsidRPr="006F14FB">
        <w:rPr>
          <w:rFonts w:ascii="Arial" w:hAnsi="Arial" w:cs="Arial"/>
          <w:szCs w:val="20"/>
        </w:rPr>
        <w:t>zakresie profilaktyki  i rozwiązywania problemów alkoholowych.</w:t>
      </w:r>
    </w:p>
    <w:p w:rsidR="00950BE6" w:rsidRPr="00176DB8" w:rsidRDefault="00950BE6" w:rsidP="008F0E53">
      <w:pPr>
        <w:spacing w:before="100" w:beforeAutospacing="1" w:after="100" w:afterAutospacing="1"/>
        <w:jc w:val="center"/>
        <w:rPr>
          <w:rFonts w:ascii="Arial" w:hAnsi="Arial" w:cs="Arial"/>
          <w:b/>
          <w:szCs w:val="20"/>
        </w:rPr>
      </w:pPr>
    </w:p>
    <w:p w:rsidR="00950BE6" w:rsidRPr="00176DB8" w:rsidRDefault="00950BE6" w:rsidP="0063513C">
      <w:pPr>
        <w:spacing w:before="100" w:beforeAutospacing="1" w:after="100" w:afterAutospacing="1"/>
        <w:jc w:val="center"/>
        <w:rPr>
          <w:rFonts w:ascii="Arial" w:hAnsi="Arial" w:cs="Arial"/>
          <w:b/>
          <w:szCs w:val="17"/>
        </w:rPr>
      </w:pPr>
      <w:r w:rsidRPr="00176DB8">
        <w:rPr>
          <w:rFonts w:ascii="Arial" w:hAnsi="Arial" w:cs="Arial"/>
          <w:b/>
          <w:szCs w:val="20"/>
        </w:rPr>
        <w:t>3. Prowadzenie profilaktycznej działalności informacyjnej i edukacyjnej,                                                w szczególności dla dzieci  i młodzieży:</w:t>
      </w:r>
    </w:p>
    <w:p w:rsidR="00950BE6" w:rsidRPr="0080453B" w:rsidRDefault="00950BE6" w:rsidP="00FB7E05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>
        <w:rPr>
          <w:rFonts w:ascii="Arial" w:hAnsi="Arial" w:cs="Arial"/>
          <w:szCs w:val="20"/>
        </w:rPr>
        <w:t>rozpowszechnianie  materiałów edukacyjnych i informacyjnych dotyczących</w:t>
      </w:r>
      <w:r w:rsidRPr="0080453B">
        <w:rPr>
          <w:rFonts w:ascii="Arial" w:hAnsi="Arial" w:cs="Arial"/>
          <w:szCs w:val="20"/>
        </w:rPr>
        <w:t xml:space="preserve"> problematyki uzależnień,</w:t>
      </w:r>
      <w:r w:rsidRPr="0080453B">
        <w:rPr>
          <w:rFonts w:ascii="Arial" w:hAnsi="Arial" w:cs="Arial"/>
          <w:szCs w:val="17"/>
        </w:rPr>
        <w:t xml:space="preserve"> </w:t>
      </w:r>
      <w:r>
        <w:rPr>
          <w:rFonts w:ascii="Arial" w:hAnsi="Arial" w:cs="Arial"/>
          <w:szCs w:val="17"/>
        </w:rPr>
        <w:t>oraz przemocy,</w:t>
      </w:r>
    </w:p>
    <w:p w:rsidR="00950BE6" w:rsidRPr="0080453B" w:rsidRDefault="00950BE6" w:rsidP="00FB7E05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" w:hAnsi="Arial" w:cs="Arial"/>
          <w:szCs w:val="17"/>
        </w:rPr>
      </w:pPr>
      <w:r w:rsidRPr="0080453B">
        <w:rPr>
          <w:rFonts w:ascii="Arial" w:hAnsi="Arial" w:cs="Arial"/>
          <w:szCs w:val="20"/>
        </w:rPr>
        <w:t>wspiera</w:t>
      </w:r>
      <w:r>
        <w:rPr>
          <w:rFonts w:ascii="Arial" w:hAnsi="Arial" w:cs="Arial"/>
          <w:szCs w:val="20"/>
        </w:rPr>
        <w:t>nie</w:t>
      </w:r>
      <w:r w:rsidRPr="0080453B">
        <w:rPr>
          <w:rFonts w:ascii="Arial" w:hAnsi="Arial" w:cs="Arial"/>
          <w:szCs w:val="20"/>
        </w:rPr>
        <w:t xml:space="preserve"> działań trzeźwościowych,</w:t>
      </w:r>
      <w:r w:rsidRPr="0080453B">
        <w:rPr>
          <w:rFonts w:ascii="Arial" w:hAnsi="Arial" w:cs="Arial"/>
          <w:szCs w:val="17"/>
        </w:rPr>
        <w:t xml:space="preserve"> </w:t>
      </w:r>
    </w:p>
    <w:p w:rsidR="00950BE6" w:rsidRPr="00326A75" w:rsidRDefault="00950BE6" w:rsidP="00326A75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" w:hAnsi="Arial" w:cs="Arial"/>
          <w:b/>
          <w:color w:val="000080"/>
        </w:rPr>
      </w:pPr>
      <w:r w:rsidRPr="00F26F64">
        <w:rPr>
          <w:rFonts w:ascii="Arial" w:hAnsi="Arial" w:cs="Arial"/>
          <w:szCs w:val="20"/>
        </w:rPr>
        <w:t xml:space="preserve">współorganizowanie, konsultowanie zajęć profilaktycznych, </w:t>
      </w:r>
    </w:p>
    <w:p w:rsidR="00950BE6" w:rsidRPr="00176DB8" w:rsidRDefault="00950BE6" w:rsidP="00326A75">
      <w:pPr>
        <w:spacing w:before="100" w:beforeAutospacing="1" w:after="100" w:afterAutospacing="1" w:line="360" w:lineRule="auto"/>
        <w:ind w:left="795"/>
        <w:rPr>
          <w:rFonts w:ascii="Arial" w:hAnsi="Arial" w:cs="Arial"/>
          <w:b/>
        </w:rPr>
      </w:pPr>
    </w:p>
    <w:p w:rsidR="00950BE6" w:rsidRPr="00176DB8" w:rsidRDefault="00950BE6" w:rsidP="00326A75">
      <w:pPr>
        <w:spacing w:before="100" w:beforeAutospacing="1" w:after="100" w:afterAutospacing="1" w:line="360" w:lineRule="auto"/>
        <w:ind w:left="795"/>
        <w:rPr>
          <w:rFonts w:ascii="Arial" w:hAnsi="Arial" w:cs="Arial"/>
          <w:b/>
        </w:rPr>
      </w:pPr>
      <w:r w:rsidRPr="00176DB8">
        <w:rPr>
          <w:rFonts w:ascii="Arial" w:hAnsi="Arial" w:cs="Arial"/>
          <w:b/>
        </w:rPr>
        <w:t>4. Nadzór nad ograniczeniem dostępności alkoholu  z zakresu ustawy                                 o wychowaniu   w trzeźwości  i przeciwdziałaniu alkoholizmowi.</w:t>
      </w:r>
    </w:p>
    <w:p w:rsidR="00950BE6" w:rsidRDefault="00950BE6" w:rsidP="00F26F64">
      <w:pPr>
        <w:numPr>
          <w:ilvl w:val="0"/>
          <w:numId w:val="18"/>
        </w:numPr>
        <w:spacing w:line="360" w:lineRule="auto"/>
        <w:jc w:val="both"/>
        <w:rPr>
          <w:rFonts w:ascii="Arial" w:hAnsi="Arial"/>
        </w:rPr>
      </w:pPr>
      <w:r w:rsidRPr="00491509">
        <w:rPr>
          <w:rFonts w:ascii="Arial" w:hAnsi="Arial"/>
        </w:rPr>
        <w:t>kontrole punktów sprzedaży napojów alkoholowych</w:t>
      </w:r>
      <w:r>
        <w:rPr>
          <w:rFonts w:ascii="Arial" w:hAnsi="Arial"/>
        </w:rPr>
        <w:t xml:space="preserve"> pod względem przestrzegania zasad i warunków korzystania z zezwoleń,</w:t>
      </w:r>
    </w:p>
    <w:p w:rsidR="00950BE6" w:rsidRPr="00491509" w:rsidRDefault="00950BE6" w:rsidP="00F26F64">
      <w:pPr>
        <w:numPr>
          <w:ilvl w:val="0"/>
          <w:numId w:val="1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szkolenia sprzedawców .</w:t>
      </w:r>
    </w:p>
    <w:p w:rsidR="00950BE6" w:rsidRPr="00176DB8" w:rsidRDefault="00950BE6" w:rsidP="00405F4A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r w:rsidRPr="00176DB8">
        <w:rPr>
          <w:rFonts w:ascii="Arial" w:hAnsi="Arial" w:cs="Arial"/>
          <w:b/>
        </w:rPr>
        <w:t>5. Wspomaganie działalności instytucji, stowarzyszeń i osób fizycznych służących rozwiązywaniu problemów alkoholowych</w:t>
      </w:r>
    </w:p>
    <w:p w:rsidR="00950BE6" w:rsidRPr="009873E2" w:rsidRDefault="00950BE6" w:rsidP="00436E7A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</w:rPr>
      </w:pPr>
      <w:r w:rsidRPr="009873E2">
        <w:rPr>
          <w:rFonts w:ascii="Arial" w:hAnsi="Arial" w:cs="Arial"/>
        </w:rPr>
        <w:t xml:space="preserve">poprzez </w:t>
      </w:r>
      <w:r>
        <w:rPr>
          <w:rFonts w:ascii="Arial" w:hAnsi="Arial" w:cs="Arial"/>
        </w:rPr>
        <w:t>opraco</w:t>
      </w:r>
      <w:r w:rsidRPr="009873E2">
        <w:rPr>
          <w:rFonts w:ascii="Arial" w:hAnsi="Arial" w:cs="Arial"/>
        </w:rPr>
        <w:t xml:space="preserve">wanie preliminarza wydatków z Gminnego Funduszu Alkoholowego, </w:t>
      </w:r>
    </w:p>
    <w:p w:rsidR="00950BE6" w:rsidRPr="00674FCC" w:rsidRDefault="00950BE6" w:rsidP="00436E7A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" w:hAnsi="Arial" w:cs="Arial"/>
        </w:rPr>
      </w:pPr>
      <w:r w:rsidRPr="00674FCC">
        <w:rPr>
          <w:rFonts w:ascii="Arial" w:hAnsi="Arial" w:cs="Arial"/>
        </w:rPr>
        <w:t xml:space="preserve">motywowanie (także poprzez udział w kosztach) do  podnoszenia kwalifikacji przedstawicieli placówek  zajmujących się problematyką uzależnień </w:t>
      </w:r>
      <w:r>
        <w:rPr>
          <w:rFonts w:ascii="Arial" w:hAnsi="Arial" w:cs="Arial"/>
        </w:rPr>
        <w:t xml:space="preserve">oraz przemocy, między innymi </w:t>
      </w:r>
      <w:r w:rsidRPr="00674FCC">
        <w:rPr>
          <w:rFonts w:ascii="Arial" w:hAnsi="Arial" w:cs="Arial"/>
        </w:rPr>
        <w:t xml:space="preserve"> oświaty, pomocy społecznej, stowarzyszeń - w zakresie znajomości                      i rozwiązywania problemów,</w:t>
      </w:r>
    </w:p>
    <w:p w:rsidR="00950BE6" w:rsidRPr="009873E2" w:rsidRDefault="00950BE6" w:rsidP="00275D0F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873E2">
        <w:rPr>
          <w:rFonts w:ascii="Arial" w:hAnsi="Arial" w:cs="Arial"/>
        </w:rPr>
        <w:t xml:space="preserve">podział i zlecanie zadań wynikających z Gminnego Programu Profilaktyki </w:t>
      </w:r>
      <w:r>
        <w:rPr>
          <w:rFonts w:ascii="Arial" w:hAnsi="Arial" w:cs="Arial"/>
        </w:rPr>
        <w:t xml:space="preserve">                           </w:t>
      </w:r>
      <w:r w:rsidRPr="009873E2">
        <w:rPr>
          <w:rFonts w:ascii="Arial" w:hAnsi="Arial" w:cs="Arial"/>
        </w:rPr>
        <w:t xml:space="preserve">i Rozwiązywania Problemów Alkoholowych, </w:t>
      </w:r>
    </w:p>
    <w:p w:rsidR="00950BE6" w:rsidRPr="006F14FB" w:rsidRDefault="00950BE6" w:rsidP="00275D0F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9873E2">
        <w:rPr>
          <w:rFonts w:ascii="Arial" w:hAnsi="Arial" w:cs="Arial"/>
        </w:rPr>
        <w:t xml:space="preserve">dążenie do stworzenia zintegrowanego systemu profilaktyki gminnej </w:t>
      </w:r>
      <w:r>
        <w:rPr>
          <w:rFonts w:ascii="Arial" w:hAnsi="Arial" w:cs="Arial"/>
        </w:rPr>
        <w:t>–</w:t>
      </w:r>
      <w:r w:rsidRPr="009873E2">
        <w:rPr>
          <w:rFonts w:ascii="Arial" w:hAnsi="Arial" w:cs="Arial"/>
        </w:rPr>
        <w:t xml:space="preserve"> współpraca</w:t>
      </w:r>
      <w:r>
        <w:rPr>
          <w:rFonts w:ascii="Arial" w:hAnsi="Arial" w:cs="Arial"/>
        </w:rPr>
        <w:t xml:space="preserve">                      </w:t>
      </w:r>
      <w:r w:rsidRPr="009873E2">
        <w:rPr>
          <w:rFonts w:ascii="Arial" w:hAnsi="Arial" w:cs="Arial"/>
        </w:rPr>
        <w:t xml:space="preserve"> z przedstawicielami wł</w:t>
      </w:r>
      <w:r>
        <w:rPr>
          <w:rFonts w:ascii="Arial" w:hAnsi="Arial" w:cs="Arial"/>
        </w:rPr>
        <w:t xml:space="preserve">adz samorządowych, instytucji, </w:t>
      </w:r>
      <w:r w:rsidRPr="009873E2">
        <w:rPr>
          <w:rFonts w:ascii="Arial" w:hAnsi="Arial" w:cs="Arial"/>
        </w:rPr>
        <w:t xml:space="preserve">organizacji </w:t>
      </w:r>
      <w:r>
        <w:rPr>
          <w:rFonts w:ascii="Arial" w:hAnsi="Arial" w:cs="Arial"/>
        </w:rPr>
        <w:t xml:space="preserve">i osób fizycznych </w:t>
      </w:r>
      <w:r w:rsidRPr="009873E2">
        <w:rPr>
          <w:rFonts w:ascii="Arial" w:hAnsi="Arial" w:cs="Arial"/>
        </w:rPr>
        <w:t xml:space="preserve">na </w:t>
      </w:r>
      <w:r w:rsidRPr="006F14FB">
        <w:rPr>
          <w:rFonts w:ascii="Arial" w:hAnsi="Arial" w:cs="Arial"/>
        </w:rPr>
        <w:t>terenie gminy.</w:t>
      </w:r>
    </w:p>
    <w:p w:rsidR="00950BE6" w:rsidRPr="00176DB8" w:rsidRDefault="00950BE6" w:rsidP="00243496">
      <w:pPr>
        <w:spacing w:before="150" w:after="150"/>
        <w:jc w:val="center"/>
        <w:rPr>
          <w:rFonts w:ascii="Arial" w:hAnsi="Arial" w:cs="Arial"/>
          <w:b/>
        </w:rPr>
      </w:pPr>
    </w:p>
    <w:p w:rsidR="00950BE6" w:rsidRDefault="00950BE6" w:rsidP="00243496">
      <w:pPr>
        <w:spacing w:before="150" w:after="150"/>
        <w:jc w:val="center"/>
        <w:rPr>
          <w:rFonts w:ascii="Arial" w:hAnsi="Arial" w:cs="Arial"/>
          <w:b/>
        </w:rPr>
      </w:pPr>
    </w:p>
    <w:p w:rsidR="00950BE6" w:rsidRPr="00176DB8" w:rsidRDefault="00950BE6" w:rsidP="00243496">
      <w:pPr>
        <w:spacing w:before="150" w:after="150"/>
        <w:jc w:val="center"/>
        <w:rPr>
          <w:rFonts w:ascii="Arial" w:hAnsi="Arial" w:cs="Arial"/>
          <w:b/>
        </w:rPr>
      </w:pPr>
      <w:r w:rsidRPr="00176DB8">
        <w:rPr>
          <w:rFonts w:ascii="Arial" w:hAnsi="Arial" w:cs="Arial"/>
          <w:b/>
        </w:rPr>
        <w:t>6. Do zadań GKRPA należało  przygotowywanie  Gminnego Programu Profilaktyki                                 i Rozwiązywania Problemów Alkoholowych wraz z  preliminarzem wydatków, jego koordynacja oraz czuwanie nad jego wykonaniem.</w:t>
      </w:r>
    </w:p>
    <w:p w:rsidR="00950BE6" w:rsidRPr="00176DB8" w:rsidRDefault="00950BE6" w:rsidP="00C10DBD">
      <w:pPr>
        <w:spacing w:before="150" w:after="150"/>
        <w:rPr>
          <w:rFonts w:ascii="Arial" w:hAnsi="Arial" w:cs="Arial"/>
          <w:b/>
          <w:i/>
          <w:u w:val="single"/>
        </w:rPr>
      </w:pPr>
    </w:p>
    <w:p w:rsidR="00950BE6" w:rsidRPr="003E6984" w:rsidRDefault="00950BE6" w:rsidP="00210D13">
      <w:pPr>
        <w:spacing w:before="150" w:after="150"/>
        <w:outlineLvl w:val="0"/>
        <w:rPr>
          <w:rFonts w:ascii="Arial" w:hAnsi="Arial" w:cs="Arial"/>
          <w:b/>
        </w:rPr>
      </w:pPr>
      <w:r w:rsidRPr="003E6984">
        <w:rPr>
          <w:rFonts w:ascii="Arial" w:hAnsi="Arial" w:cs="Arial"/>
          <w:b/>
        </w:rPr>
        <w:t>W 2017 roku za zezwolenia na  sprzedaż napojów alkoholowych pozyskano kwotę: 88.529,56 zł., / zaplanowano 95 000  wydatkowano  93 798, 22 zł.</w:t>
      </w:r>
    </w:p>
    <w:p w:rsidR="00950BE6" w:rsidRDefault="00950BE6" w:rsidP="00F84C22">
      <w:pPr>
        <w:spacing w:before="150" w:after="150"/>
        <w:rPr>
          <w:rFonts w:ascii="Arial" w:hAnsi="Arial" w:cs="Arial"/>
          <w:b/>
        </w:rPr>
      </w:pPr>
    </w:p>
    <w:p w:rsidR="00950BE6" w:rsidRPr="00167522" w:rsidRDefault="00950BE6" w:rsidP="00F84C22">
      <w:pPr>
        <w:spacing w:before="150" w:after="150"/>
        <w:rPr>
          <w:rFonts w:ascii="Arial" w:hAnsi="Arial" w:cs="Arial"/>
          <w:b/>
        </w:rPr>
      </w:pPr>
      <w:r w:rsidRPr="00167522">
        <w:rPr>
          <w:rFonts w:ascii="Arial" w:hAnsi="Arial" w:cs="Arial"/>
          <w:b/>
        </w:rPr>
        <w:t xml:space="preserve">Ogólna liczba punktów sprzedaży napojów alkoholowych w  </w:t>
      </w:r>
      <w:r>
        <w:rPr>
          <w:rFonts w:ascii="Arial" w:hAnsi="Arial" w:cs="Arial"/>
          <w:b/>
        </w:rPr>
        <w:t>2017</w:t>
      </w:r>
      <w:r w:rsidRPr="00167522">
        <w:rPr>
          <w:rFonts w:ascii="Arial" w:hAnsi="Arial" w:cs="Arial"/>
          <w:b/>
        </w:rPr>
        <w:t xml:space="preserve"> roku wynosiła                           </w:t>
      </w:r>
      <w:r>
        <w:rPr>
          <w:rFonts w:ascii="Arial" w:hAnsi="Arial" w:cs="Arial"/>
          <w:b/>
        </w:rPr>
        <w:t>22</w:t>
      </w:r>
      <w:r w:rsidRPr="00167522">
        <w:rPr>
          <w:rFonts w:ascii="Arial" w:hAnsi="Arial" w:cs="Arial"/>
          <w:b/>
        </w:rPr>
        <w:t>, w tym:</w:t>
      </w:r>
    </w:p>
    <w:p w:rsidR="00950BE6" w:rsidRPr="00C71914" w:rsidRDefault="00950BE6"/>
    <w:p w:rsidR="00950BE6" w:rsidRPr="00C71914" w:rsidRDefault="00950BE6" w:rsidP="002255B7">
      <w:pPr>
        <w:numPr>
          <w:ilvl w:val="0"/>
          <w:numId w:val="19"/>
        </w:numPr>
        <w:tabs>
          <w:tab w:val="left" w:pos="6390"/>
        </w:tabs>
        <w:rPr>
          <w:rFonts w:ascii="Arial" w:hAnsi="Arial" w:cs="Arial"/>
          <w:b/>
        </w:rPr>
      </w:pPr>
      <w:r w:rsidRPr="00C71914">
        <w:rPr>
          <w:rFonts w:ascii="Arial" w:hAnsi="Arial" w:cs="Arial"/>
        </w:rPr>
        <w:t xml:space="preserve">w mieście  </w:t>
      </w:r>
      <w:r>
        <w:rPr>
          <w:rFonts w:ascii="Arial" w:hAnsi="Arial" w:cs="Arial"/>
          <w:b/>
        </w:rPr>
        <w:t>13</w:t>
      </w:r>
      <w:r w:rsidRPr="00C71914">
        <w:rPr>
          <w:rFonts w:ascii="Arial" w:hAnsi="Arial" w:cs="Arial"/>
          <w:b/>
        </w:rPr>
        <w:t xml:space="preserve"> </w:t>
      </w:r>
      <w:r w:rsidRPr="00C71914">
        <w:rPr>
          <w:rFonts w:ascii="Arial" w:hAnsi="Arial" w:cs="Arial"/>
        </w:rPr>
        <w:t xml:space="preserve">                                                                          </w:t>
      </w:r>
    </w:p>
    <w:p w:rsidR="00950BE6" w:rsidRPr="00C71914" w:rsidRDefault="00950BE6" w:rsidP="002255B7">
      <w:pPr>
        <w:numPr>
          <w:ilvl w:val="0"/>
          <w:numId w:val="19"/>
        </w:numPr>
        <w:rPr>
          <w:rFonts w:ascii="Arial" w:hAnsi="Arial" w:cs="Arial"/>
          <w:b/>
        </w:rPr>
      </w:pPr>
      <w:r w:rsidRPr="00C71914">
        <w:rPr>
          <w:rFonts w:ascii="Arial" w:hAnsi="Arial" w:cs="Arial"/>
        </w:rPr>
        <w:t xml:space="preserve">na wsi  </w:t>
      </w:r>
      <w:r>
        <w:rPr>
          <w:rFonts w:ascii="Arial" w:hAnsi="Arial" w:cs="Arial"/>
          <w:b/>
        </w:rPr>
        <w:t>9</w:t>
      </w:r>
      <w:r w:rsidRPr="00C71914">
        <w:rPr>
          <w:rFonts w:ascii="Arial" w:hAnsi="Arial" w:cs="Arial"/>
          <w:b/>
        </w:rPr>
        <w:t xml:space="preserve">  </w:t>
      </w:r>
      <w:r w:rsidRPr="00C71914">
        <w:rPr>
          <w:rFonts w:ascii="Arial" w:hAnsi="Arial" w:cs="Arial"/>
        </w:rPr>
        <w:t xml:space="preserve">                                                                              </w:t>
      </w:r>
    </w:p>
    <w:p w:rsidR="00950BE6" w:rsidRPr="00C71914" w:rsidRDefault="00950BE6" w:rsidP="002255B7">
      <w:pPr>
        <w:numPr>
          <w:ilvl w:val="0"/>
          <w:numId w:val="19"/>
        </w:numPr>
        <w:rPr>
          <w:rFonts w:ascii="Arial" w:hAnsi="Arial" w:cs="Arial"/>
        </w:rPr>
      </w:pPr>
      <w:r w:rsidRPr="00C71914">
        <w:rPr>
          <w:rFonts w:ascii="Arial" w:hAnsi="Arial" w:cs="Arial"/>
        </w:rPr>
        <w:t xml:space="preserve">w tym: lokali gastronomicznych   </w:t>
      </w:r>
      <w:r>
        <w:rPr>
          <w:rFonts w:ascii="Arial" w:hAnsi="Arial" w:cs="Arial"/>
          <w:b/>
        </w:rPr>
        <w:t>4</w:t>
      </w:r>
      <w:r w:rsidRPr="00C71914">
        <w:rPr>
          <w:rFonts w:ascii="Arial" w:hAnsi="Arial" w:cs="Arial"/>
          <w:b/>
        </w:rPr>
        <w:t xml:space="preserve">   </w:t>
      </w:r>
      <w:r w:rsidRPr="00C71914">
        <w:rPr>
          <w:rFonts w:ascii="Arial" w:hAnsi="Arial" w:cs="Arial"/>
        </w:rPr>
        <w:t xml:space="preserve">                                                 </w:t>
      </w:r>
    </w:p>
    <w:p w:rsidR="00950BE6" w:rsidRPr="00C71914" w:rsidRDefault="00950BE6" w:rsidP="002255B7">
      <w:pPr>
        <w:ind w:left="360"/>
        <w:rPr>
          <w:rFonts w:ascii="Arial" w:hAnsi="Arial" w:cs="Arial"/>
        </w:rPr>
      </w:pPr>
      <w:r w:rsidRPr="00C71914">
        <w:rPr>
          <w:rFonts w:ascii="Arial" w:hAnsi="Arial" w:cs="Arial"/>
        </w:rPr>
        <w:t xml:space="preserve"> </w:t>
      </w:r>
    </w:p>
    <w:p w:rsidR="00950BE6" w:rsidRPr="00C71914" w:rsidRDefault="00950BE6" w:rsidP="002255B7">
      <w:pPr>
        <w:numPr>
          <w:ilvl w:val="0"/>
          <w:numId w:val="19"/>
        </w:numPr>
        <w:rPr>
          <w:rFonts w:ascii="Arial" w:hAnsi="Arial" w:cs="Arial"/>
        </w:rPr>
      </w:pPr>
      <w:r w:rsidRPr="00C71914">
        <w:rPr>
          <w:rFonts w:ascii="Arial" w:hAnsi="Arial" w:cs="Arial"/>
        </w:rPr>
        <w:t xml:space="preserve">ilość wydanych zezwoleń: </w:t>
      </w:r>
      <w:r w:rsidRPr="00C7191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</w:t>
      </w:r>
      <w:r w:rsidRPr="00C71914">
        <w:rPr>
          <w:rFonts w:ascii="Arial" w:hAnsi="Arial" w:cs="Arial"/>
          <w:b/>
        </w:rPr>
        <w:t xml:space="preserve"> </w:t>
      </w:r>
      <w:r w:rsidRPr="00C71914">
        <w:rPr>
          <w:rFonts w:ascii="Arial" w:hAnsi="Arial" w:cs="Arial"/>
        </w:rPr>
        <w:t xml:space="preserve">                                             </w:t>
      </w:r>
    </w:p>
    <w:p w:rsidR="00950BE6" w:rsidRPr="000401BC" w:rsidRDefault="00950BE6" w:rsidP="002255B7">
      <w:pPr>
        <w:numPr>
          <w:ilvl w:val="0"/>
          <w:numId w:val="19"/>
        </w:numPr>
        <w:rPr>
          <w:rFonts w:ascii="Arial" w:hAnsi="Arial" w:cs="Arial"/>
          <w:b/>
        </w:rPr>
      </w:pPr>
      <w:r w:rsidRPr="000401BC">
        <w:rPr>
          <w:rFonts w:ascii="Arial" w:hAnsi="Arial" w:cs="Arial"/>
        </w:rPr>
        <w:t xml:space="preserve">jednorazowych  </w:t>
      </w:r>
      <w:r>
        <w:rPr>
          <w:rFonts w:ascii="Arial" w:hAnsi="Arial" w:cs="Arial"/>
        </w:rPr>
        <w:t>4</w:t>
      </w:r>
      <w:r w:rsidRPr="000401BC">
        <w:rPr>
          <w:rFonts w:ascii="Arial" w:hAnsi="Arial" w:cs="Arial"/>
          <w:b/>
        </w:rPr>
        <w:t xml:space="preserve">   </w:t>
      </w:r>
      <w:r w:rsidRPr="000401BC">
        <w:rPr>
          <w:rFonts w:ascii="Arial" w:hAnsi="Arial" w:cs="Arial"/>
        </w:rPr>
        <w:t xml:space="preserve">                                                       </w:t>
      </w:r>
    </w:p>
    <w:p w:rsidR="00950BE6" w:rsidRDefault="00950BE6" w:rsidP="00281A53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</w:p>
    <w:p w:rsidR="00950BE6" w:rsidRPr="00281A53" w:rsidRDefault="00950BE6" w:rsidP="00281A53">
      <w:pPr>
        <w:outlineLvl w:val="0"/>
        <w:rPr>
          <w:rFonts w:ascii="Arial" w:hAnsi="Arial" w:cs="Arial"/>
          <w:b/>
          <w:sz w:val="28"/>
          <w:szCs w:val="28"/>
        </w:rPr>
      </w:pPr>
      <w:r w:rsidRPr="00281A53">
        <w:rPr>
          <w:rFonts w:ascii="Arial" w:hAnsi="Arial" w:cs="Arial"/>
          <w:b/>
        </w:rPr>
        <w:t xml:space="preserve">                      </w:t>
      </w:r>
      <w:r w:rsidRPr="00281A53">
        <w:rPr>
          <w:rFonts w:ascii="Arial" w:hAnsi="Arial" w:cs="Arial"/>
          <w:b/>
          <w:sz w:val="28"/>
          <w:szCs w:val="28"/>
        </w:rPr>
        <w:t>W 2017 roku wykonano następujące zadania:</w:t>
      </w:r>
    </w:p>
    <w:p w:rsidR="00950BE6" w:rsidRPr="00A455A9" w:rsidRDefault="00950BE6" w:rsidP="00281A53">
      <w:pPr>
        <w:pStyle w:val="BodyText"/>
        <w:ind w:left="240"/>
        <w:rPr>
          <w:rFonts w:ascii="Arial" w:hAnsi="Arial" w:cs="Arial"/>
          <w:color w:val="FF0000"/>
        </w:rPr>
      </w:pPr>
    </w:p>
    <w:p w:rsidR="00950BE6" w:rsidRPr="003B46B5" w:rsidRDefault="00950BE6" w:rsidP="00281A53">
      <w:pPr>
        <w:pStyle w:val="BodyText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3B46B5">
        <w:rPr>
          <w:rFonts w:ascii="Arial" w:hAnsi="Arial" w:cs="Arial"/>
        </w:rPr>
        <w:t xml:space="preserve">w 2017 roku 4-kronie prowadzono działania kontrolno - edukacyjne wśród  sprzedawców alkoholu. Skontrolowano </w:t>
      </w:r>
      <w:r w:rsidRPr="0041245C">
        <w:rPr>
          <w:rFonts w:ascii="Arial" w:hAnsi="Arial" w:cs="Arial"/>
        </w:rPr>
        <w:t>ogółem 19 punktów</w:t>
      </w:r>
      <w:r w:rsidRPr="003B46B5">
        <w:rPr>
          <w:rFonts w:ascii="Arial" w:hAnsi="Arial" w:cs="Arial"/>
        </w:rPr>
        <w:t xml:space="preserve">  sprzedaży. Informacje dotyczące zakazu sprzedaży osobom nieletnim, na kredyt i pod zastaw oraz spożywania alkoholu                         w sklepach  i na posesji otrzymali wszyscy sprzedawcy,</w:t>
      </w:r>
    </w:p>
    <w:p w:rsidR="00950BE6" w:rsidRDefault="00950BE6" w:rsidP="00993650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 w:rsidRPr="000401BC">
        <w:rPr>
          <w:rFonts w:ascii="Arial" w:hAnsi="Arial" w:cs="Arial"/>
        </w:rPr>
        <w:t xml:space="preserve">wydano </w:t>
      </w:r>
      <w:r>
        <w:rPr>
          <w:rFonts w:ascii="Arial" w:hAnsi="Arial" w:cs="Arial"/>
        </w:rPr>
        <w:t>2</w:t>
      </w:r>
      <w:r w:rsidRPr="000401BC">
        <w:rPr>
          <w:rFonts w:ascii="Arial" w:hAnsi="Arial" w:cs="Arial"/>
        </w:rPr>
        <w:t xml:space="preserve"> opin</w:t>
      </w:r>
      <w:r>
        <w:rPr>
          <w:rFonts w:ascii="Arial" w:hAnsi="Arial" w:cs="Arial"/>
        </w:rPr>
        <w:t>ie</w:t>
      </w:r>
      <w:r w:rsidRPr="000401BC">
        <w:rPr>
          <w:rFonts w:ascii="Arial" w:hAnsi="Arial" w:cs="Arial"/>
        </w:rPr>
        <w:t xml:space="preserve"> w sprawie zezwoleń</w:t>
      </w:r>
      <w:r w:rsidRPr="00F1469F">
        <w:rPr>
          <w:rFonts w:ascii="Arial" w:hAnsi="Arial" w:cs="Arial"/>
        </w:rPr>
        <w:t xml:space="preserve"> na sprzedaż napojów alkoholowych,</w:t>
      </w:r>
    </w:p>
    <w:p w:rsidR="00950BE6" w:rsidRDefault="00950BE6" w:rsidP="00281A53">
      <w:pPr>
        <w:spacing w:line="360" w:lineRule="auto"/>
        <w:jc w:val="both"/>
        <w:rPr>
          <w:rFonts w:ascii="Arial" w:hAnsi="Arial" w:cs="Arial"/>
        </w:rPr>
      </w:pPr>
    </w:p>
    <w:p w:rsidR="00950BE6" w:rsidRPr="00F1469F" w:rsidRDefault="00950BE6" w:rsidP="00993650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</w:t>
      </w:r>
      <w:r w:rsidRPr="008E2E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dotyczące działalności punktów konsultacyjnych  przy GKRPA (z prośbą o ich zamieszczenie w miejscach ogólnodostępnych) otrzymały wszystkie sołectwa oraz wspólnoty mieszkaniowe,</w:t>
      </w:r>
    </w:p>
    <w:p w:rsidR="00950BE6" w:rsidRPr="00AC0878" w:rsidRDefault="00950BE6" w:rsidP="00AC0878">
      <w:pPr>
        <w:ind w:left="240"/>
        <w:jc w:val="both"/>
        <w:rPr>
          <w:rFonts w:ascii="Arial" w:hAnsi="Arial" w:cs="Arial"/>
        </w:rPr>
      </w:pPr>
    </w:p>
    <w:p w:rsidR="00950BE6" w:rsidRPr="005E6420" w:rsidRDefault="00950BE6" w:rsidP="00363F05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5E6420">
        <w:rPr>
          <w:rFonts w:ascii="Arial" w:hAnsi="Arial" w:cs="Arial"/>
        </w:rPr>
        <w:t>Stowarzys</w:t>
      </w:r>
      <w:r>
        <w:rPr>
          <w:rFonts w:ascii="Arial" w:hAnsi="Arial" w:cs="Arial"/>
        </w:rPr>
        <w:t>zenie Klub Abstynenta „Starter’’ otrzymało niezbędne</w:t>
      </w:r>
      <w:r w:rsidRPr="005E6420">
        <w:rPr>
          <w:rFonts w:ascii="Arial" w:hAnsi="Arial" w:cs="Arial"/>
        </w:rPr>
        <w:t xml:space="preserve">  czasopisma. </w:t>
      </w:r>
      <w:r>
        <w:rPr>
          <w:rFonts w:ascii="Arial" w:hAnsi="Arial" w:cs="Arial"/>
        </w:rPr>
        <w:t xml:space="preserve">                       Dofinansowano</w:t>
      </w:r>
      <w:r w:rsidRPr="005E6420">
        <w:rPr>
          <w:rFonts w:ascii="Arial" w:hAnsi="Arial" w:cs="Arial"/>
        </w:rPr>
        <w:t xml:space="preserve">  również  usługi terapeutyczne wspierające procesy </w:t>
      </w:r>
      <w:r w:rsidRPr="000A2B27">
        <w:rPr>
          <w:rFonts w:ascii="Arial" w:hAnsi="Arial" w:cs="Arial"/>
        </w:rPr>
        <w:t>zdrowienia (</w:t>
      </w:r>
      <w:r>
        <w:rPr>
          <w:rFonts w:ascii="Arial" w:hAnsi="Arial" w:cs="Arial"/>
        </w:rPr>
        <w:t xml:space="preserve"> „Dni Skupienia” </w:t>
      </w:r>
      <w:r w:rsidRPr="005E64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 spotkania </w:t>
      </w:r>
      <w:r w:rsidRPr="005E6420">
        <w:rPr>
          <w:rFonts w:ascii="Arial" w:hAnsi="Arial" w:cs="Arial"/>
        </w:rPr>
        <w:t>trzeźwościo</w:t>
      </w:r>
      <w:r>
        <w:rPr>
          <w:rFonts w:ascii="Arial" w:hAnsi="Arial" w:cs="Arial"/>
        </w:rPr>
        <w:t>we</w:t>
      </w:r>
      <w:r w:rsidRPr="005E6420">
        <w:rPr>
          <w:rFonts w:ascii="Arial" w:hAnsi="Arial" w:cs="Arial"/>
        </w:rPr>
        <w:t>),</w:t>
      </w:r>
    </w:p>
    <w:p w:rsidR="00950BE6" w:rsidRDefault="00950BE6" w:rsidP="00363F05">
      <w:pPr>
        <w:tabs>
          <w:tab w:val="num" w:pos="600"/>
        </w:tabs>
        <w:spacing w:line="360" w:lineRule="auto"/>
        <w:ind w:left="600" w:hanging="600"/>
        <w:jc w:val="both"/>
        <w:rPr>
          <w:rFonts w:ascii="Arial" w:hAnsi="Arial" w:cs="Arial"/>
        </w:rPr>
      </w:pPr>
    </w:p>
    <w:p w:rsidR="00950BE6" w:rsidRPr="0040275F" w:rsidRDefault="00950BE6" w:rsidP="0072428D">
      <w:pPr>
        <w:numPr>
          <w:ilvl w:val="0"/>
          <w:numId w:val="24"/>
        </w:numPr>
        <w:spacing w:line="360" w:lineRule="auto"/>
        <w:jc w:val="both"/>
        <w:rPr>
          <w:rFonts w:ascii="Arial" w:hAnsi="Arial"/>
          <w:color w:val="008000"/>
        </w:rPr>
      </w:pPr>
      <w:r>
        <w:rPr>
          <w:rFonts w:ascii="Arial" w:hAnsi="Arial" w:cs="Arial"/>
        </w:rPr>
        <w:t>Ś</w:t>
      </w:r>
      <w:r w:rsidRPr="00900DC2">
        <w:rPr>
          <w:rFonts w:ascii="Arial" w:hAnsi="Arial" w:cs="Arial"/>
        </w:rPr>
        <w:t>wietlica Środowiskowo Terapeutyczna „Caritas” otrzymała wsparcie   w dofinansowaniu kosztów utrzymania pomieszczeń. Pokryto także koszty zatrudnienia (</w:t>
      </w:r>
      <w:r>
        <w:rPr>
          <w:rFonts w:ascii="Arial" w:hAnsi="Arial" w:cs="Arial"/>
        </w:rPr>
        <w:t>2</w:t>
      </w:r>
      <w:r w:rsidRPr="00900DC2">
        <w:rPr>
          <w:rFonts w:ascii="Arial" w:hAnsi="Arial" w:cs="Arial"/>
        </w:rPr>
        <w:t xml:space="preserve"> raz</w:t>
      </w:r>
      <w:r>
        <w:rPr>
          <w:rFonts w:ascii="Arial" w:hAnsi="Arial" w:cs="Arial"/>
        </w:rPr>
        <w:t>y</w:t>
      </w:r>
      <w:r w:rsidRPr="00900DC2">
        <w:rPr>
          <w:rFonts w:ascii="Arial" w:hAnsi="Arial" w:cs="Arial"/>
        </w:rPr>
        <w:t xml:space="preserve"> w </w:t>
      </w:r>
      <w:r>
        <w:rPr>
          <w:rFonts w:ascii="Arial" w:hAnsi="Arial" w:cs="Arial"/>
        </w:rPr>
        <w:t>miesiącu</w:t>
      </w:r>
      <w:r w:rsidRPr="00900D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</w:t>
      </w:r>
      <w:r w:rsidRPr="00900DC2">
        <w:rPr>
          <w:rFonts w:ascii="Arial" w:hAnsi="Arial" w:cs="Arial"/>
        </w:rPr>
        <w:t xml:space="preserve"> 2 godz.)</w:t>
      </w:r>
      <w:r>
        <w:rPr>
          <w:rFonts w:ascii="Arial" w:hAnsi="Arial" w:cs="Arial"/>
        </w:rPr>
        <w:t xml:space="preserve"> </w:t>
      </w:r>
      <w:r w:rsidRPr="00900DC2">
        <w:rPr>
          <w:rFonts w:ascii="Arial" w:hAnsi="Arial" w:cs="Arial"/>
        </w:rPr>
        <w:t xml:space="preserve">socjoterapeuty. Sfinansowano transport dzieci na kolonie </w:t>
      </w:r>
      <w:r>
        <w:rPr>
          <w:rFonts w:ascii="Arial" w:hAnsi="Arial" w:cs="Arial"/>
        </w:rPr>
        <w:t xml:space="preserve">letnie - </w:t>
      </w:r>
      <w:r w:rsidRPr="000744A7">
        <w:rPr>
          <w:rFonts w:ascii="Arial" w:hAnsi="Arial" w:cs="Arial"/>
        </w:rPr>
        <w:t>zorganizowane przez „Caritas”</w:t>
      </w:r>
      <w:r>
        <w:rPr>
          <w:rFonts w:ascii="Arial" w:hAnsi="Arial" w:cs="Arial"/>
        </w:rPr>
        <w:t>,  bilety wstępu z posiłkiem do Term Warmińskich   oraz paczki na Święta Bożego Narodzenia</w:t>
      </w:r>
      <w:r w:rsidRPr="00EB5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dla 5 dzieci,</w:t>
      </w:r>
    </w:p>
    <w:p w:rsidR="00950BE6" w:rsidRDefault="00950BE6" w:rsidP="006E3A71">
      <w:pPr>
        <w:numPr>
          <w:ilvl w:val="0"/>
          <w:numId w:val="2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z</w:t>
      </w:r>
      <w:r w:rsidRPr="0040275F">
        <w:rPr>
          <w:rFonts w:ascii="Arial" w:hAnsi="Arial"/>
        </w:rPr>
        <w:t xml:space="preserve">akupiono niezbędne artykuły do przeprowadzenia  przez pielęgniarkę w środowisku nauczania i wychowania programu  </w:t>
      </w:r>
      <w:r>
        <w:rPr>
          <w:rFonts w:ascii="Arial" w:hAnsi="Arial"/>
        </w:rPr>
        <w:t xml:space="preserve">promującego „Zdrowy styl życia – bez nałogów”             </w:t>
      </w:r>
      <w:r w:rsidRPr="0040275F">
        <w:rPr>
          <w:rFonts w:ascii="Arial" w:hAnsi="Arial"/>
        </w:rPr>
        <w:t xml:space="preserve"> W</w:t>
      </w:r>
      <w:r>
        <w:rPr>
          <w:rFonts w:ascii="Arial" w:hAnsi="Arial"/>
        </w:rPr>
        <w:t xml:space="preserve"> warsztatach wzięło udział 123 </w:t>
      </w:r>
      <w:r w:rsidRPr="0040275F">
        <w:rPr>
          <w:rFonts w:ascii="Arial" w:hAnsi="Arial"/>
        </w:rPr>
        <w:t xml:space="preserve"> uczniów S.P. Pieniężno i gimnazjum,</w:t>
      </w:r>
    </w:p>
    <w:p w:rsidR="00950BE6" w:rsidRDefault="00950BE6" w:rsidP="000E61FA">
      <w:pPr>
        <w:spacing w:line="360" w:lineRule="auto"/>
        <w:jc w:val="both"/>
        <w:rPr>
          <w:rFonts w:ascii="Arial" w:hAnsi="Arial"/>
        </w:rPr>
      </w:pPr>
    </w:p>
    <w:p w:rsidR="00950BE6" w:rsidRDefault="00950BE6" w:rsidP="0098744C">
      <w:pPr>
        <w:spacing w:line="360" w:lineRule="auto"/>
        <w:jc w:val="both"/>
        <w:rPr>
          <w:rFonts w:ascii="Arial" w:hAnsi="Arial"/>
        </w:rPr>
      </w:pPr>
    </w:p>
    <w:p w:rsidR="00950BE6" w:rsidRDefault="00950BE6" w:rsidP="0098744C">
      <w:pPr>
        <w:spacing w:line="360" w:lineRule="auto"/>
        <w:jc w:val="both"/>
        <w:rPr>
          <w:rFonts w:ascii="Arial" w:hAnsi="Arial"/>
        </w:rPr>
      </w:pPr>
    </w:p>
    <w:p w:rsidR="00950BE6" w:rsidRDefault="00950BE6" w:rsidP="0072428D">
      <w:pPr>
        <w:numPr>
          <w:ilvl w:val="0"/>
          <w:numId w:val="2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zakupiono nagrody na  konkurs pn. „Żyję kolorowo-bezalkoholowo”  przeprowadzonego  techniką ( rebus lub fraszka)  wśród 39 uczniów ze szkół podstawowych i gimnazjum,</w:t>
      </w:r>
    </w:p>
    <w:p w:rsidR="00950BE6" w:rsidRDefault="00950BE6" w:rsidP="00F709EB">
      <w:pPr>
        <w:spacing w:line="360" w:lineRule="auto"/>
        <w:jc w:val="both"/>
        <w:rPr>
          <w:rFonts w:ascii="Arial" w:hAnsi="Arial"/>
        </w:rPr>
      </w:pPr>
    </w:p>
    <w:p w:rsidR="00950BE6" w:rsidRPr="00D34AF7" w:rsidRDefault="00950BE6" w:rsidP="0098744C">
      <w:pPr>
        <w:numPr>
          <w:ilvl w:val="0"/>
          <w:numId w:val="2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dofinansowano czwartą edycję kampanii „ W przyjaźni z Rodziną” przeprowadzoną                           na terenie miasta i gminy w formie </w:t>
      </w:r>
      <w:r w:rsidRPr="00D34AF7">
        <w:rPr>
          <w:rFonts w:ascii="Arial" w:hAnsi="Arial"/>
        </w:rPr>
        <w:t>zagospodarowania czasu wolnego</w:t>
      </w:r>
      <w:r>
        <w:rPr>
          <w:rFonts w:ascii="Arial" w:hAnsi="Arial"/>
        </w:rPr>
        <w:t xml:space="preserve"> z okazji  „Dnia Dziecka” i  „Jesiennych Spotkań Integracyjnych”.  </w:t>
      </w:r>
      <w:r w:rsidRPr="00D34AF7">
        <w:rPr>
          <w:rFonts w:ascii="Arial" w:hAnsi="Arial"/>
        </w:rPr>
        <w:t>W programie uczestniczyli rodzice,</w:t>
      </w:r>
      <w:r>
        <w:rPr>
          <w:rFonts w:ascii="Arial" w:hAnsi="Arial"/>
        </w:rPr>
        <w:t xml:space="preserve"> dziadkowie,</w:t>
      </w:r>
      <w:r w:rsidRPr="00D34AF7">
        <w:rPr>
          <w:rFonts w:ascii="Arial" w:hAnsi="Arial"/>
        </w:rPr>
        <w:t xml:space="preserve"> dzieci  </w:t>
      </w:r>
      <w:r w:rsidRPr="00D34AF7">
        <w:rPr>
          <w:rFonts w:ascii="Arial" w:hAnsi="Arial" w:cs="Arial"/>
        </w:rPr>
        <w:t>i młodzież szkolna   poprzez udział we wspólnej zabawie</w:t>
      </w:r>
      <w:r>
        <w:rPr>
          <w:rFonts w:ascii="Arial" w:hAnsi="Arial" w:cs="Arial"/>
        </w:rPr>
        <w:t xml:space="preserve">                             </w:t>
      </w:r>
      <w:r w:rsidRPr="00D34AF7">
        <w:rPr>
          <w:rFonts w:ascii="Arial" w:hAnsi="Arial" w:cs="Arial"/>
        </w:rPr>
        <w:t xml:space="preserve"> i urozmaiconych  zajęciach sportowych. Działania miały na celu </w:t>
      </w:r>
      <w:r>
        <w:rPr>
          <w:rFonts w:ascii="Arial" w:hAnsi="Arial" w:cs="Arial"/>
        </w:rPr>
        <w:t xml:space="preserve">promocję zdrowia poprzez </w:t>
      </w:r>
      <w:r w:rsidRPr="00D34AF7">
        <w:rPr>
          <w:rFonts w:ascii="Arial" w:hAnsi="Arial" w:cs="Arial"/>
        </w:rPr>
        <w:t>integrację międzypokoleniową oraz rozwijani</w:t>
      </w:r>
      <w:r>
        <w:rPr>
          <w:rFonts w:ascii="Arial" w:hAnsi="Arial" w:cs="Arial"/>
        </w:rPr>
        <w:t>e umiejętności życiowych w trakcie dobrej zabawy</w:t>
      </w:r>
      <w:r w:rsidRPr="00D34AF7">
        <w:rPr>
          <w:rFonts w:ascii="Arial" w:hAnsi="Arial" w:cs="Arial"/>
        </w:rPr>
        <w:t xml:space="preserve">  bez alkoholu i innych używek.</w:t>
      </w:r>
      <w:r>
        <w:rPr>
          <w:rFonts w:ascii="Arial" w:hAnsi="Arial" w:cs="Arial"/>
        </w:rPr>
        <w:t xml:space="preserve"> Komisja wyposażyła stoiska w broszury o tematyce profilaktycznej,</w:t>
      </w:r>
    </w:p>
    <w:p w:rsidR="00950BE6" w:rsidRDefault="00950BE6" w:rsidP="00BE723B">
      <w:pPr>
        <w:spacing w:line="360" w:lineRule="auto"/>
        <w:jc w:val="both"/>
        <w:rPr>
          <w:rFonts w:ascii="Arial" w:hAnsi="Arial"/>
        </w:rPr>
      </w:pPr>
    </w:p>
    <w:p w:rsidR="00950BE6" w:rsidRDefault="00950BE6" w:rsidP="009F3491">
      <w:pPr>
        <w:numPr>
          <w:ilvl w:val="0"/>
          <w:numId w:val="2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pokryto koszty szkolenia uprawniającego do bezterminowego prowadzenia warsztatów pn. „Przyjaciele Zippiego”  wśród uczniów dla pedagoga szkolnego.</w:t>
      </w:r>
    </w:p>
    <w:p w:rsidR="00950BE6" w:rsidRPr="009F3491" w:rsidRDefault="00950BE6" w:rsidP="009F3491">
      <w:pPr>
        <w:spacing w:line="360" w:lineRule="auto"/>
        <w:jc w:val="both"/>
        <w:rPr>
          <w:rFonts w:ascii="Arial" w:hAnsi="Arial"/>
          <w:color w:val="008000"/>
        </w:rPr>
      </w:pPr>
    </w:p>
    <w:p w:rsidR="00950BE6" w:rsidRPr="000E61FA" w:rsidRDefault="00950BE6" w:rsidP="003652C1">
      <w:pPr>
        <w:numPr>
          <w:ilvl w:val="0"/>
          <w:numId w:val="24"/>
        </w:numPr>
        <w:spacing w:line="360" w:lineRule="auto"/>
        <w:jc w:val="both"/>
        <w:rPr>
          <w:rFonts w:ascii="Arial" w:hAnsi="Arial"/>
          <w:color w:val="008000"/>
        </w:rPr>
      </w:pPr>
      <w:r>
        <w:rPr>
          <w:rFonts w:ascii="Arial" w:hAnsi="Arial"/>
        </w:rPr>
        <w:t xml:space="preserve">wsparcie finansowe otrzymała Biblioteka Publiczna w Pieniężnie na działanie pn. „Noc                     w Bibliotece - Veto uzależnieniom w  </w:t>
      </w:r>
      <w:r w:rsidRPr="00F709EB">
        <w:rPr>
          <w:rFonts w:ascii="Arial" w:hAnsi="Arial"/>
        </w:rPr>
        <w:t>którym uczestniczyło 24 dzieci w wieku szkolnym,</w:t>
      </w:r>
    </w:p>
    <w:p w:rsidR="00950BE6" w:rsidRPr="00C67B98" w:rsidRDefault="00950BE6" w:rsidP="00947F72">
      <w:pPr>
        <w:spacing w:line="360" w:lineRule="auto"/>
        <w:jc w:val="both"/>
        <w:rPr>
          <w:rFonts w:ascii="Arial" w:hAnsi="Arial"/>
          <w:color w:val="008000"/>
          <w:szCs w:val="28"/>
        </w:rPr>
      </w:pPr>
    </w:p>
    <w:p w:rsidR="00950BE6" w:rsidRDefault="00950BE6" w:rsidP="009F3491">
      <w:pPr>
        <w:numPr>
          <w:ilvl w:val="0"/>
          <w:numId w:val="24"/>
        </w:numPr>
        <w:spacing w:line="360" w:lineRule="auto"/>
        <w:jc w:val="both"/>
        <w:rPr>
          <w:rFonts w:ascii="Arial" w:hAnsi="Arial"/>
        </w:rPr>
      </w:pPr>
      <w:r w:rsidRPr="007419CD">
        <w:rPr>
          <w:rFonts w:ascii="Arial" w:hAnsi="Arial"/>
        </w:rPr>
        <w:t>partycypacja w kosztach  organizacji konferencj</w:t>
      </w:r>
      <w:r>
        <w:rPr>
          <w:rFonts w:ascii="Arial" w:hAnsi="Arial"/>
        </w:rPr>
        <w:t>i:</w:t>
      </w:r>
    </w:p>
    <w:p w:rsidR="00950BE6" w:rsidRPr="007419CD" w:rsidRDefault="00950BE6" w:rsidP="00281A53">
      <w:pPr>
        <w:spacing w:line="360" w:lineRule="auto"/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Pr="007419CD">
        <w:rPr>
          <w:rFonts w:ascii="Arial" w:hAnsi="Arial"/>
        </w:rPr>
        <w:t xml:space="preserve">dotyczącej przemocy, przeprowadzonej przez Zespół Interdyscyplinarny w Pieniężnie, </w:t>
      </w:r>
    </w:p>
    <w:p w:rsidR="00950BE6" w:rsidRDefault="00950BE6" w:rsidP="00281A53">
      <w:pPr>
        <w:spacing w:line="360" w:lineRule="auto"/>
        <w:ind w:left="360" w:hanging="360"/>
        <w:jc w:val="both"/>
        <w:rPr>
          <w:rFonts w:ascii="Arial" w:hAnsi="Arial"/>
        </w:rPr>
      </w:pPr>
      <w:r>
        <w:rPr>
          <w:rFonts w:ascii="Arial" w:hAnsi="Arial"/>
        </w:rPr>
        <w:t xml:space="preserve">      - „Z Nami Bezpieczniej – rodzina i szkoła wobec zagrożeń”  zorganizowane przez Braniewskie Stowarzyszenie Abstynenckie   w Braniewie  z przeznaczeniem  dla kadry szkolnej,</w:t>
      </w:r>
    </w:p>
    <w:p w:rsidR="00950BE6" w:rsidRPr="00A768F5" w:rsidRDefault="00950BE6" w:rsidP="003A15E5">
      <w:pPr>
        <w:numPr>
          <w:ilvl w:val="0"/>
          <w:numId w:val="36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udział Przewodniczącego GKRPA w posiedzeniach Zespołu Interdyscyplinarnego                              w Pieniężnie,</w:t>
      </w:r>
    </w:p>
    <w:p w:rsidR="00950BE6" w:rsidRDefault="00950BE6" w:rsidP="00BC0C19">
      <w:pPr>
        <w:spacing w:line="360" w:lineRule="auto"/>
        <w:jc w:val="both"/>
        <w:rPr>
          <w:rFonts w:ascii="Arial" w:hAnsi="Arial"/>
        </w:rPr>
      </w:pPr>
    </w:p>
    <w:p w:rsidR="00950BE6" w:rsidRDefault="00950BE6" w:rsidP="003A15E5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093800">
        <w:rPr>
          <w:rFonts w:ascii="Arial" w:hAnsi="Arial" w:cs="Arial"/>
        </w:rPr>
        <w:t xml:space="preserve">pokryto koszty opłaty </w:t>
      </w:r>
      <w:r w:rsidRPr="001F4726">
        <w:rPr>
          <w:rFonts w:ascii="Arial" w:hAnsi="Arial" w:cs="Arial"/>
        </w:rPr>
        <w:t xml:space="preserve">sądowej </w:t>
      </w:r>
      <w:r>
        <w:rPr>
          <w:rFonts w:ascii="Arial" w:hAnsi="Arial" w:cs="Arial"/>
        </w:rPr>
        <w:t>dla 3</w:t>
      </w:r>
      <w:r w:rsidRPr="001F4726">
        <w:rPr>
          <w:rFonts w:ascii="Arial" w:hAnsi="Arial" w:cs="Arial"/>
        </w:rPr>
        <w:t xml:space="preserve"> osób,</w:t>
      </w:r>
      <w:r>
        <w:rPr>
          <w:rFonts w:ascii="Arial" w:hAnsi="Arial" w:cs="Arial"/>
        </w:rPr>
        <w:t xml:space="preserve"> skierowanych do rozpatrzenia przez S</w:t>
      </w:r>
      <w:r w:rsidRPr="00093800">
        <w:rPr>
          <w:rFonts w:ascii="Arial" w:hAnsi="Arial" w:cs="Arial"/>
        </w:rPr>
        <w:t xml:space="preserve">ąd                         </w:t>
      </w:r>
      <w:r>
        <w:rPr>
          <w:rFonts w:ascii="Arial" w:hAnsi="Arial" w:cs="Arial"/>
        </w:rPr>
        <w:t xml:space="preserve">Rejonowy w Braniewie </w:t>
      </w:r>
      <w:r w:rsidRPr="00093800">
        <w:rPr>
          <w:rFonts w:ascii="Arial" w:hAnsi="Arial" w:cs="Arial"/>
        </w:rPr>
        <w:t>w związku z nadużywanie alkoholu,</w:t>
      </w:r>
    </w:p>
    <w:p w:rsidR="00950BE6" w:rsidRDefault="00950BE6" w:rsidP="009F3491">
      <w:pPr>
        <w:ind w:left="120"/>
        <w:jc w:val="both"/>
        <w:rPr>
          <w:rFonts w:ascii="Arial" w:hAnsi="Arial" w:cs="Arial"/>
        </w:rPr>
      </w:pPr>
    </w:p>
    <w:p w:rsidR="00950BE6" w:rsidRPr="00093800" w:rsidRDefault="00950BE6" w:rsidP="009F3491">
      <w:pPr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opłacono badanie  i opinię psychiatryczno-psychologiczną w przedmiocie uzależnienia dla  1 osoby,</w:t>
      </w:r>
    </w:p>
    <w:p w:rsidR="00950BE6" w:rsidRPr="00FA4B87" w:rsidRDefault="00950BE6" w:rsidP="009F3491">
      <w:pPr>
        <w:jc w:val="both"/>
        <w:rPr>
          <w:rFonts w:ascii="Arial" w:hAnsi="Arial" w:cs="Arial"/>
          <w:u w:val="single"/>
        </w:rPr>
      </w:pPr>
    </w:p>
    <w:p w:rsidR="00950BE6" w:rsidRPr="00093800" w:rsidRDefault="00950BE6" w:rsidP="009F3491">
      <w:pPr>
        <w:tabs>
          <w:tab w:val="num" w:pos="120"/>
        </w:tabs>
        <w:ind w:left="120"/>
        <w:jc w:val="both"/>
        <w:rPr>
          <w:rFonts w:ascii="Arial" w:hAnsi="Arial" w:cs="Arial"/>
        </w:rPr>
      </w:pPr>
    </w:p>
    <w:p w:rsidR="00950BE6" w:rsidRPr="00FA4B87" w:rsidRDefault="00950BE6" w:rsidP="009F3491">
      <w:pPr>
        <w:numPr>
          <w:ilvl w:val="0"/>
          <w:numId w:val="25"/>
        </w:numPr>
        <w:jc w:val="both"/>
        <w:rPr>
          <w:rFonts w:ascii="Arial" w:hAnsi="Arial" w:cs="Arial"/>
          <w:u w:val="single"/>
        </w:rPr>
      </w:pPr>
      <w:r w:rsidRPr="00FA4B87">
        <w:rPr>
          <w:rFonts w:ascii="Arial" w:hAnsi="Arial"/>
          <w:szCs w:val="28"/>
        </w:rPr>
        <w:t>szkolenie odbyło 6 członków GKRPA</w:t>
      </w:r>
    </w:p>
    <w:p w:rsidR="00950BE6" w:rsidRPr="00093800" w:rsidRDefault="00950BE6" w:rsidP="009F3491">
      <w:pPr>
        <w:tabs>
          <w:tab w:val="num" w:pos="120"/>
        </w:tabs>
        <w:ind w:left="120"/>
        <w:jc w:val="both"/>
        <w:rPr>
          <w:rFonts w:ascii="Arial" w:hAnsi="Arial" w:cs="Arial"/>
        </w:rPr>
      </w:pPr>
    </w:p>
    <w:p w:rsidR="00950BE6" w:rsidRDefault="00950BE6" w:rsidP="0098744C">
      <w:pPr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GKRPA odbyła 3 posiedzenia plenarne</w:t>
      </w:r>
      <w:r w:rsidRPr="00093800">
        <w:rPr>
          <w:rFonts w:ascii="Arial" w:hAnsi="Arial" w:cs="Arial"/>
        </w:rPr>
        <w:t xml:space="preserve"> ,</w:t>
      </w:r>
    </w:p>
    <w:p w:rsidR="00950BE6" w:rsidRDefault="00950BE6" w:rsidP="0098744C">
      <w:pPr>
        <w:jc w:val="both"/>
        <w:rPr>
          <w:rFonts w:ascii="Arial" w:hAnsi="Arial" w:cs="Arial"/>
        </w:rPr>
      </w:pPr>
    </w:p>
    <w:p w:rsidR="00950BE6" w:rsidRDefault="00950BE6" w:rsidP="0098744C">
      <w:pPr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Zespół ds. profilaktyki w Gminie obradował 3 krotnie.</w:t>
      </w:r>
    </w:p>
    <w:p w:rsidR="00950BE6" w:rsidRDefault="00950BE6" w:rsidP="0098744C">
      <w:pPr>
        <w:jc w:val="both"/>
        <w:rPr>
          <w:rFonts w:ascii="Arial" w:hAnsi="Arial" w:cs="Arial"/>
        </w:rPr>
      </w:pPr>
    </w:p>
    <w:p w:rsidR="00950BE6" w:rsidRDefault="00950BE6" w:rsidP="0098744C">
      <w:pPr>
        <w:jc w:val="both"/>
        <w:rPr>
          <w:rFonts w:ascii="Arial" w:hAnsi="Arial" w:cs="Arial"/>
        </w:rPr>
      </w:pPr>
    </w:p>
    <w:p w:rsidR="00950BE6" w:rsidRDefault="00950BE6" w:rsidP="0098744C">
      <w:pPr>
        <w:jc w:val="both"/>
        <w:rPr>
          <w:rFonts w:ascii="Arial" w:hAnsi="Arial" w:cs="Arial"/>
        </w:rPr>
      </w:pPr>
    </w:p>
    <w:p w:rsidR="00950BE6" w:rsidRPr="003A15E5" w:rsidRDefault="00950BE6" w:rsidP="002D1F1D">
      <w:pPr>
        <w:spacing w:line="360" w:lineRule="auto"/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 xml:space="preserve">Prowadzono punkt konsultacyjny dla osób uzależnionych i członków ich rodzin w którym pomocy  udzielał konsultant ds. uzależnień, Punkt był czynny 1 raz w tygodniu  po 6 godzin. Łącznie prowadzono rozmowy wspierające z   </w:t>
      </w:r>
      <w:r>
        <w:rPr>
          <w:rFonts w:ascii="Arial" w:hAnsi="Arial" w:cs="Arial"/>
        </w:rPr>
        <w:t xml:space="preserve">44 </w:t>
      </w:r>
      <w:r w:rsidRPr="003A15E5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>sobami tj.</w:t>
      </w:r>
      <w:r w:rsidRPr="003A15E5">
        <w:rPr>
          <w:rFonts w:ascii="Arial" w:hAnsi="Arial" w:cs="Arial"/>
        </w:rPr>
        <w:t xml:space="preserve"> </w:t>
      </w:r>
    </w:p>
    <w:p w:rsidR="00950BE6" w:rsidRPr="003A15E5" w:rsidRDefault="00950BE6" w:rsidP="007F1EF4">
      <w:pPr>
        <w:numPr>
          <w:ilvl w:val="0"/>
          <w:numId w:val="26"/>
        </w:numPr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 xml:space="preserve"> Kobiet</w:t>
      </w:r>
      <w:r>
        <w:rPr>
          <w:rFonts w:ascii="Arial" w:hAnsi="Arial" w:cs="Arial"/>
        </w:rPr>
        <w:t xml:space="preserve">  12</w:t>
      </w:r>
    </w:p>
    <w:p w:rsidR="00950BE6" w:rsidRPr="003A15E5" w:rsidRDefault="00950BE6" w:rsidP="00CF445E">
      <w:pPr>
        <w:jc w:val="both"/>
        <w:rPr>
          <w:rFonts w:ascii="Arial" w:hAnsi="Arial" w:cs="Arial"/>
        </w:rPr>
      </w:pPr>
    </w:p>
    <w:p w:rsidR="00950BE6" w:rsidRPr="003A15E5" w:rsidRDefault="00950BE6" w:rsidP="00CF445E">
      <w:pPr>
        <w:numPr>
          <w:ilvl w:val="0"/>
          <w:numId w:val="27"/>
        </w:numPr>
        <w:jc w:val="both"/>
        <w:rPr>
          <w:rFonts w:ascii="Arial" w:hAnsi="Arial" w:cs="Arial"/>
        </w:rPr>
      </w:pPr>
      <w:r w:rsidRPr="003A15E5">
        <w:rPr>
          <w:rFonts w:ascii="Arial" w:hAnsi="Arial" w:cs="Arial"/>
          <w:color w:val="0000FF"/>
        </w:rPr>
        <w:t xml:space="preserve"> </w:t>
      </w:r>
      <w:r w:rsidRPr="003A15E5">
        <w:rPr>
          <w:rFonts w:ascii="Arial" w:hAnsi="Arial" w:cs="Arial"/>
        </w:rPr>
        <w:t xml:space="preserve"> Mężczyzn</w:t>
      </w:r>
      <w:r>
        <w:rPr>
          <w:rFonts w:ascii="Arial" w:hAnsi="Arial" w:cs="Arial"/>
        </w:rPr>
        <w:t xml:space="preserve"> 32</w:t>
      </w:r>
    </w:p>
    <w:p w:rsidR="00950BE6" w:rsidRDefault="00950BE6" w:rsidP="002D1F1D">
      <w:pPr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 xml:space="preserve"> </w:t>
      </w:r>
    </w:p>
    <w:p w:rsidR="00950BE6" w:rsidRPr="003A15E5" w:rsidRDefault="00950BE6" w:rsidP="007F1EF4">
      <w:pPr>
        <w:numPr>
          <w:ilvl w:val="0"/>
          <w:numId w:val="2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osoby współuzależnione  6</w:t>
      </w:r>
    </w:p>
    <w:p w:rsidR="00950BE6" w:rsidRPr="003A15E5" w:rsidRDefault="00950BE6" w:rsidP="00CF445E">
      <w:pPr>
        <w:jc w:val="both"/>
        <w:rPr>
          <w:rFonts w:ascii="Arial" w:hAnsi="Arial" w:cs="Arial"/>
        </w:rPr>
      </w:pPr>
    </w:p>
    <w:p w:rsidR="00950BE6" w:rsidRPr="003A15E5" w:rsidRDefault="00950BE6" w:rsidP="00CF445E">
      <w:pPr>
        <w:jc w:val="both"/>
        <w:rPr>
          <w:rFonts w:ascii="Arial" w:hAnsi="Arial" w:cs="Arial"/>
        </w:rPr>
      </w:pPr>
    </w:p>
    <w:p w:rsidR="00950BE6" w:rsidRDefault="00950BE6" w:rsidP="00FF06B2">
      <w:pPr>
        <w:jc w:val="both"/>
        <w:rPr>
          <w:rFonts w:ascii="Arial" w:hAnsi="Arial" w:cs="Arial"/>
          <w:b/>
        </w:rPr>
      </w:pPr>
    </w:p>
    <w:p w:rsidR="00950BE6" w:rsidRDefault="00950BE6" w:rsidP="00FF06B2">
      <w:pPr>
        <w:jc w:val="both"/>
        <w:rPr>
          <w:rFonts w:ascii="Arial" w:hAnsi="Arial" w:cs="Arial"/>
          <w:b/>
        </w:rPr>
      </w:pPr>
    </w:p>
    <w:p w:rsidR="00950BE6" w:rsidRPr="00FF06B2" w:rsidRDefault="00950BE6" w:rsidP="00FF06B2">
      <w:pPr>
        <w:jc w:val="both"/>
        <w:rPr>
          <w:rFonts w:ascii="Arial" w:hAnsi="Arial" w:cs="Arial"/>
          <w:b/>
        </w:rPr>
      </w:pPr>
      <w:r w:rsidRPr="00FF06B2">
        <w:rPr>
          <w:rFonts w:ascii="Arial" w:hAnsi="Arial" w:cs="Arial"/>
          <w:b/>
        </w:rPr>
        <w:t>Odbyło się</w:t>
      </w:r>
      <w:r w:rsidRPr="00FF06B2">
        <w:rPr>
          <w:rFonts w:ascii="Arial" w:hAnsi="Arial" w:cs="Arial"/>
          <w:b/>
          <w:color w:val="FF0000"/>
        </w:rPr>
        <w:t xml:space="preserve"> </w:t>
      </w:r>
      <w:r w:rsidRPr="002D1F1D">
        <w:rPr>
          <w:rFonts w:ascii="Arial" w:hAnsi="Arial" w:cs="Arial"/>
          <w:b/>
        </w:rPr>
        <w:t>12</w:t>
      </w:r>
      <w:r>
        <w:rPr>
          <w:rFonts w:ascii="Arial" w:hAnsi="Arial" w:cs="Arial"/>
          <w:b/>
          <w:color w:val="FF0000"/>
        </w:rPr>
        <w:t xml:space="preserve"> </w:t>
      </w:r>
      <w:r w:rsidRPr="00FF06B2">
        <w:rPr>
          <w:rFonts w:ascii="Arial" w:hAnsi="Arial" w:cs="Arial"/>
          <w:b/>
        </w:rPr>
        <w:t xml:space="preserve">posiedzeń  zespołu ds. lecznictwa odwykowego na których przeprowadzono rozmowy motywacyjne i wspierające z </w:t>
      </w:r>
      <w:r>
        <w:rPr>
          <w:rFonts w:ascii="Arial" w:hAnsi="Arial" w:cs="Arial"/>
          <w:b/>
        </w:rPr>
        <w:t xml:space="preserve"> 56 </w:t>
      </w:r>
      <w:r w:rsidRPr="00FF06B2">
        <w:rPr>
          <w:rFonts w:ascii="Arial" w:hAnsi="Arial" w:cs="Arial"/>
          <w:b/>
        </w:rPr>
        <w:t xml:space="preserve"> osobami.</w:t>
      </w:r>
    </w:p>
    <w:p w:rsidR="00950BE6" w:rsidRDefault="00950BE6" w:rsidP="003A15E5">
      <w:pPr>
        <w:jc w:val="both"/>
        <w:rPr>
          <w:rFonts w:ascii="Arial" w:hAnsi="Arial" w:cs="Arial"/>
        </w:rPr>
      </w:pPr>
    </w:p>
    <w:p w:rsidR="00950BE6" w:rsidRPr="003A15E5" w:rsidRDefault="00950BE6" w:rsidP="00CC51F1">
      <w:pPr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24 </w:t>
      </w:r>
      <w:r w:rsidRPr="003A15E5">
        <w:rPr>
          <w:rFonts w:ascii="Arial" w:hAnsi="Arial" w:cs="Arial"/>
        </w:rPr>
        <w:t>zaproszonych osób nie odpowiedziało na zaproszenie komisji.</w:t>
      </w:r>
    </w:p>
    <w:p w:rsidR="00950BE6" w:rsidRPr="003A15E5" w:rsidRDefault="00950BE6" w:rsidP="00F4438B">
      <w:pPr>
        <w:ind w:left="360"/>
        <w:jc w:val="both"/>
        <w:rPr>
          <w:rFonts w:ascii="Arial" w:hAnsi="Arial" w:cs="Arial"/>
        </w:rPr>
      </w:pPr>
    </w:p>
    <w:p w:rsidR="00950BE6" w:rsidRPr="003A15E5" w:rsidRDefault="00950BE6" w:rsidP="007D07CD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 xml:space="preserve">do sądu skierowano </w:t>
      </w:r>
      <w:r w:rsidRPr="003A15E5">
        <w:rPr>
          <w:rFonts w:ascii="Arial" w:hAnsi="Arial" w:cs="Arial"/>
          <w:b/>
        </w:rPr>
        <w:t>3</w:t>
      </w:r>
      <w:r w:rsidRPr="003A15E5">
        <w:rPr>
          <w:rFonts w:ascii="Arial" w:hAnsi="Arial" w:cs="Arial"/>
        </w:rPr>
        <w:t xml:space="preserve"> wnioski o leczenie przymusowe.</w:t>
      </w:r>
    </w:p>
    <w:p w:rsidR="00950BE6" w:rsidRPr="003A15E5" w:rsidRDefault="00950BE6" w:rsidP="007D07CD">
      <w:pPr>
        <w:jc w:val="both"/>
        <w:rPr>
          <w:rFonts w:ascii="Arial" w:hAnsi="Arial" w:cs="Arial"/>
        </w:rPr>
      </w:pPr>
    </w:p>
    <w:p w:rsidR="00950BE6" w:rsidRPr="003A15E5" w:rsidRDefault="00950BE6" w:rsidP="002D1F1D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>Zmotywowano</w:t>
      </w:r>
      <w:r>
        <w:rPr>
          <w:rFonts w:ascii="Arial" w:hAnsi="Arial" w:cs="Arial"/>
        </w:rPr>
        <w:t xml:space="preserve"> 7 </w:t>
      </w:r>
      <w:r w:rsidRPr="003A15E5">
        <w:rPr>
          <w:rFonts w:ascii="Arial" w:hAnsi="Arial" w:cs="Arial"/>
        </w:rPr>
        <w:t>osób do odbycia dobrowolnej terapii odwykowej.</w:t>
      </w:r>
      <w:r>
        <w:rPr>
          <w:rFonts w:ascii="Arial" w:hAnsi="Arial" w:cs="Arial"/>
        </w:rPr>
        <w:t xml:space="preserve"> W oczekiwaniu są                       3 osoby ze względu na brak miejsc</w:t>
      </w:r>
    </w:p>
    <w:p w:rsidR="00950BE6" w:rsidRDefault="00950BE6" w:rsidP="00FF06B2">
      <w:pPr>
        <w:spacing w:line="360" w:lineRule="auto"/>
        <w:jc w:val="both"/>
        <w:rPr>
          <w:rFonts w:ascii="Arial" w:hAnsi="Arial" w:cs="Arial"/>
        </w:rPr>
      </w:pPr>
    </w:p>
    <w:p w:rsidR="00950BE6" w:rsidRDefault="00950BE6" w:rsidP="00FF06B2">
      <w:pPr>
        <w:numPr>
          <w:ilvl w:val="1"/>
          <w:numId w:val="2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Założono  1  „Niebieską Kartę”</w:t>
      </w:r>
    </w:p>
    <w:p w:rsidR="00950BE6" w:rsidRDefault="00950BE6" w:rsidP="00FF06B2">
      <w:pPr>
        <w:spacing w:line="360" w:lineRule="auto"/>
        <w:jc w:val="both"/>
        <w:rPr>
          <w:rFonts w:ascii="Arial" w:hAnsi="Arial" w:cs="Arial"/>
        </w:rPr>
      </w:pPr>
    </w:p>
    <w:p w:rsidR="00950BE6" w:rsidRPr="003A15E5" w:rsidRDefault="00950BE6" w:rsidP="001306B3">
      <w:pPr>
        <w:spacing w:line="360" w:lineRule="auto"/>
        <w:jc w:val="both"/>
        <w:rPr>
          <w:rFonts w:ascii="Arial" w:hAnsi="Arial" w:cs="Arial"/>
        </w:rPr>
      </w:pPr>
      <w:r w:rsidRPr="003A15E5">
        <w:rPr>
          <w:rFonts w:ascii="Arial" w:hAnsi="Arial" w:cs="Arial"/>
        </w:rPr>
        <w:t xml:space="preserve">Prowadzono punkt konsultacyjny dla osób współuzależnionych  w którym pomocy  udzielała konsultantka ds. współuzależnień, Punkt był czynny 2 razy w miesiącu  po 6 godzin. </w:t>
      </w:r>
    </w:p>
    <w:p w:rsidR="00950BE6" w:rsidRPr="003A15E5" w:rsidRDefault="00950BE6" w:rsidP="001306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Łącznie z osobami korzystającymi z punktu w roku 2017 prze</w:t>
      </w:r>
      <w:r w:rsidRPr="003A15E5">
        <w:rPr>
          <w:rFonts w:ascii="Arial" w:hAnsi="Arial" w:cs="Arial"/>
        </w:rPr>
        <w:t>prowadzono</w:t>
      </w:r>
      <w:r>
        <w:rPr>
          <w:rFonts w:ascii="Arial" w:hAnsi="Arial" w:cs="Arial"/>
        </w:rPr>
        <w:t xml:space="preserve"> 127 </w:t>
      </w:r>
      <w:r w:rsidRPr="003A15E5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 xml:space="preserve">ozmów  wspierających. </w:t>
      </w:r>
    </w:p>
    <w:p w:rsidR="00950BE6" w:rsidRPr="003A15E5" w:rsidRDefault="00950BE6" w:rsidP="001306B3">
      <w:pPr>
        <w:jc w:val="both"/>
        <w:rPr>
          <w:rFonts w:ascii="Arial" w:hAnsi="Arial" w:cs="Arial"/>
        </w:rPr>
      </w:pPr>
    </w:p>
    <w:p w:rsidR="00950BE6" w:rsidRDefault="00950BE6" w:rsidP="00E04C0C">
      <w:pPr>
        <w:spacing w:line="360" w:lineRule="auto"/>
        <w:jc w:val="both"/>
        <w:rPr>
          <w:rFonts w:ascii="Arial" w:hAnsi="Arial" w:cs="Arial"/>
          <w:b/>
        </w:rPr>
      </w:pPr>
    </w:p>
    <w:p w:rsidR="00950BE6" w:rsidRDefault="00950BE6" w:rsidP="00E04C0C">
      <w:pPr>
        <w:spacing w:line="360" w:lineRule="auto"/>
        <w:jc w:val="both"/>
        <w:rPr>
          <w:rFonts w:ascii="Arial" w:hAnsi="Arial" w:cs="Arial"/>
          <w:b/>
        </w:rPr>
      </w:pPr>
    </w:p>
    <w:p w:rsidR="00950BE6" w:rsidRPr="00C011FB" w:rsidRDefault="00950BE6" w:rsidP="00E04C0C">
      <w:pPr>
        <w:spacing w:line="360" w:lineRule="auto"/>
        <w:jc w:val="both"/>
        <w:rPr>
          <w:rFonts w:ascii="Arial" w:hAnsi="Arial" w:cs="Arial"/>
          <w:b/>
        </w:rPr>
      </w:pPr>
      <w:r w:rsidRPr="00C011FB">
        <w:rPr>
          <w:rFonts w:ascii="Arial" w:hAnsi="Arial" w:cs="Arial"/>
          <w:b/>
        </w:rPr>
        <w:t>I</w:t>
      </w:r>
      <w:r w:rsidRPr="00C011FB">
        <w:rPr>
          <w:rFonts w:ascii="Arial" w:hAnsi="Arial" w:cs="Arial"/>
          <w:b/>
          <w:u w:val="single"/>
        </w:rPr>
        <w:t>nformacja z Komendy Powiatowej Policji w Braniewi</w:t>
      </w:r>
      <w:r w:rsidRPr="00C011FB">
        <w:rPr>
          <w:rFonts w:ascii="Arial" w:hAnsi="Arial" w:cs="Arial"/>
          <w:b/>
        </w:rPr>
        <w:t xml:space="preserve">e: </w:t>
      </w:r>
    </w:p>
    <w:p w:rsidR="00950BE6" w:rsidRDefault="00950BE6" w:rsidP="00E04C0C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:rsidR="00950BE6" w:rsidRPr="00176DB8" w:rsidRDefault="00950BE6" w:rsidP="00E04C0C">
      <w:pPr>
        <w:spacing w:line="360" w:lineRule="auto"/>
        <w:jc w:val="both"/>
        <w:rPr>
          <w:rFonts w:ascii="Arial" w:hAnsi="Arial" w:cs="Arial"/>
          <w:color w:val="000080"/>
        </w:rPr>
      </w:pPr>
      <w:r w:rsidRPr="00176DB8">
        <w:rPr>
          <w:rFonts w:ascii="Arial" w:hAnsi="Arial" w:cs="Arial"/>
        </w:rPr>
        <w:t>Policjanci pionu kryminalnego KPP w Braniewie ustalili, że na terenie Braniewa oraz miasta i gminy Pieniężno funk</w:t>
      </w:r>
      <w:r>
        <w:rPr>
          <w:rFonts w:ascii="Arial" w:hAnsi="Arial" w:cs="Arial"/>
        </w:rPr>
        <w:t>cjonuje grupa osób zajmujących się</w:t>
      </w:r>
      <w:r w:rsidRPr="00176DB8">
        <w:rPr>
          <w:rFonts w:ascii="Arial" w:hAnsi="Arial" w:cs="Arial"/>
        </w:rPr>
        <w:t xml:space="preserve"> handlem narkotykami. Zatrzymano 3 dilerów narkotykowych, zabezpieczono ok. 30 g. metaamfetaminy,  wobec 2 sprawców zastosowano tymczasowe aresztowanie na okres   3 m-cy.</w:t>
      </w:r>
    </w:p>
    <w:p w:rsidR="00950BE6" w:rsidRPr="00176DB8" w:rsidRDefault="00950BE6" w:rsidP="00E04C0C">
      <w:pPr>
        <w:spacing w:line="360" w:lineRule="auto"/>
        <w:ind w:right="-46"/>
        <w:jc w:val="both"/>
        <w:rPr>
          <w:rFonts w:ascii="Arial" w:hAnsi="Arial" w:cs="Arial"/>
        </w:rPr>
      </w:pPr>
    </w:p>
    <w:p w:rsidR="00950BE6" w:rsidRPr="00176DB8" w:rsidRDefault="00950BE6" w:rsidP="00E04C0C">
      <w:pPr>
        <w:ind w:left="360"/>
        <w:jc w:val="both"/>
        <w:rPr>
          <w:rFonts w:ascii="Arial" w:hAnsi="Arial" w:cs="Arial"/>
          <w:color w:val="3366FF"/>
        </w:rPr>
      </w:pPr>
    </w:p>
    <w:p w:rsidR="00950BE6" w:rsidRDefault="00950BE6" w:rsidP="00E04C0C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Pr="008F4DB1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Pr="00176DB8" w:rsidRDefault="00950BE6" w:rsidP="00A7758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-48pt;margin-top:9pt;width:556.7pt;height:738.2pt;z-index:251658240">
            <v:imagedata r:id="rId7" o:title=""/>
            <w10:wrap type="square"/>
          </v:shape>
        </w:pict>
      </w:r>
      <w:r>
        <w:rPr>
          <w:noProof/>
        </w:rPr>
      </w:r>
      <w:r w:rsidRPr="00BF0BDF">
        <w:rPr>
          <w:rFonts w:ascii="Arial" w:hAnsi="Arial" w:cs="Arial"/>
          <w:sz w:val="28"/>
          <w:szCs w:val="28"/>
        </w:rPr>
        <w:pict>
          <v:group id="_x0000_s1027" editas="canvas" style="width:556.5pt;height:738pt;mso-position-horizontal-relative:char;mso-position-vertical-relative:line" coordsize="11130,14760">
            <o:lock v:ext="edit" aspectratio="t"/>
            <v:shape id="_x0000_s1028" type="#_x0000_t75" style="position:absolute;width:11130;height:1476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466738">
      <w:pPr>
        <w:spacing w:line="360" w:lineRule="auto"/>
        <w:jc w:val="center"/>
        <w:rPr>
          <w:rFonts w:ascii="Arial" w:hAnsi="Arial" w:cs="Arial"/>
          <w:b/>
        </w:rPr>
      </w:pPr>
    </w:p>
    <w:p w:rsidR="00950BE6" w:rsidRDefault="00950BE6" w:rsidP="00466738">
      <w:pPr>
        <w:spacing w:line="360" w:lineRule="auto"/>
        <w:jc w:val="center"/>
        <w:rPr>
          <w:rFonts w:ascii="Arial" w:hAnsi="Arial" w:cs="Arial"/>
        </w:rPr>
      </w:pPr>
      <w:r w:rsidRPr="00466738">
        <w:rPr>
          <w:rFonts w:ascii="Arial" w:hAnsi="Arial" w:cs="Arial"/>
          <w:b/>
        </w:rPr>
        <w:t xml:space="preserve">Ilość osób będących </w:t>
      </w:r>
      <w:r w:rsidRPr="00466738">
        <w:rPr>
          <w:rFonts w:ascii="Arial" w:hAnsi="Arial" w:cs="Arial"/>
          <w:b/>
          <w:u w:val="single"/>
        </w:rPr>
        <w:t>pod wpływem alkoholu</w:t>
      </w:r>
      <w:r w:rsidRPr="00466738">
        <w:rPr>
          <w:rFonts w:ascii="Arial" w:hAnsi="Arial" w:cs="Arial"/>
          <w:b/>
        </w:rPr>
        <w:t xml:space="preserve">  wg. ka</w:t>
      </w:r>
      <w:r>
        <w:rPr>
          <w:rFonts w:ascii="Arial" w:hAnsi="Arial" w:cs="Arial"/>
          <w:b/>
        </w:rPr>
        <w:t>tegorii</w:t>
      </w:r>
      <w:r w:rsidRPr="00466738">
        <w:rPr>
          <w:rFonts w:ascii="Arial" w:hAnsi="Arial" w:cs="Arial"/>
          <w:b/>
        </w:rPr>
        <w:t xml:space="preserve"> popełnianych wykroczeń/przestępstw wg informacji z  Posterunku Policji w Pieniężnie na terenie miasta i gminy Pieniężno w 2017 roku.</w:t>
      </w:r>
    </w:p>
    <w:tbl>
      <w:tblPr>
        <w:tblW w:w="0" w:type="auto"/>
        <w:tblLayout w:type="fixed"/>
        <w:tblLook w:val="01E0"/>
      </w:tblPr>
      <w:tblGrid>
        <w:gridCol w:w="7908"/>
        <w:gridCol w:w="1081"/>
        <w:gridCol w:w="970"/>
      </w:tblGrid>
      <w:tr w:rsidR="00950BE6" w:rsidTr="008D099C">
        <w:trPr>
          <w:trHeight w:val="407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>
            <w:pPr>
              <w:tabs>
                <w:tab w:val="left" w:pos="6420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b/>
              </w:rPr>
              <w:t xml:space="preserve">                    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</w:tcPr>
          <w:p w:rsidR="00950BE6" w:rsidRPr="008D099C" w:rsidRDefault="00950BE6">
            <w:pPr>
              <w:tabs>
                <w:tab w:val="left" w:pos="6420"/>
              </w:tabs>
              <w:spacing w:line="360" w:lineRule="auto"/>
              <w:rPr>
                <w:rFonts w:ascii="Arial" w:hAnsi="Arial" w:cs="Arial"/>
                <w:b/>
              </w:rPr>
            </w:pPr>
            <w:r w:rsidRPr="008D099C">
              <w:rPr>
                <w:rFonts w:ascii="Arial" w:hAnsi="Arial" w:cs="Arial"/>
                <w:b/>
                <w:sz w:val="22"/>
                <w:szCs w:val="22"/>
              </w:rPr>
              <w:t>miasto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</w:tcPr>
          <w:p w:rsidR="00950BE6" w:rsidRPr="008D099C" w:rsidRDefault="00950BE6">
            <w:pPr>
              <w:tabs>
                <w:tab w:val="left" w:pos="6420"/>
              </w:tabs>
              <w:spacing w:line="360" w:lineRule="auto"/>
              <w:rPr>
                <w:rFonts w:ascii="Arial" w:hAnsi="Arial" w:cs="Arial"/>
                <w:b/>
              </w:rPr>
            </w:pPr>
            <w:r w:rsidRPr="008D099C">
              <w:rPr>
                <w:rFonts w:ascii="Arial" w:hAnsi="Arial" w:cs="Arial"/>
                <w:b/>
                <w:sz w:val="22"/>
                <w:szCs w:val="22"/>
              </w:rPr>
              <w:t>gmina</w:t>
            </w:r>
          </w:p>
        </w:tc>
      </w:tr>
      <w:tr w:rsidR="00950BE6" w:rsidTr="008D099C">
        <w:trPr>
          <w:trHeight w:val="694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udział w bójce lub pobicie</w:t>
            </w:r>
          </w:p>
        </w:tc>
        <w:tc>
          <w:tcPr>
            <w:tcW w:w="108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7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50BE6" w:rsidTr="008D099C">
        <w:trPr>
          <w:trHeight w:val="597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3060"/>
                <w:tab w:val="left" w:pos="3240"/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znęcanie się nad rodziną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tabs>
                <w:tab w:val="left" w:pos="3060"/>
                <w:tab w:val="left" w:pos="324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tabs>
                <w:tab w:val="left" w:pos="3060"/>
                <w:tab w:val="left" w:pos="3240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950BE6" w:rsidTr="008D099C">
        <w:trPr>
          <w:trHeight w:val="423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kradzież mienia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50BE6" w:rsidTr="008D099C">
        <w:trPr>
          <w:trHeight w:val="407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kradzież z włamaniem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950BE6" w:rsidTr="008D099C">
        <w:trPr>
          <w:trHeight w:val="407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50"/>
                <w:tab w:val="left" w:pos="648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zniszczenie mienia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950BE6" w:rsidTr="008D099C">
        <w:trPr>
          <w:trHeight w:val="407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spowodowanie wypadków drogowych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50BE6" w:rsidTr="008D099C">
        <w:trPr>
          <w:trHeight w:val="830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05"/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kierowanie  pojazdami w stanie nietrzeźwości,  w tym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nieletnich</w:t>
            </w:r>
          </w:p>
          <w:p w:rsidR="00950BE6" w:rsidRDefault="00950BE6" w:rsidP="00AE77CB">
            <w:pPr>
              <w:tabs>
                <w:tab w:val="left" w:pos="6405"/>
                <w:tab w:val="left" w:pos="6480"/>
              </w:tabs>
              <w:spacing w:line="360" w:lineRule="auto"/>
              <w:ind w:left="240"/>
              <w:rPr>
                <w:rFonts w:ascii="Arial" w:hAnsi="Arial" w:cs="Arial"/>
                <w:b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</w:tr>
      <w:tr w:rsidR="00950BE6" w:rsidTr="00C8040C">
        <w:trPr>
          <w:trHeight w:val="705"/>
        </w:trPr>
        <w:tc>
          <w:tcPr>
            <w:tcW w:w="7908" w:type="dxa"/>
            <w:tcBorders>
              <w:top w:val="single" w:sz="4" w:space="0" w:color="auto"/>
              <w:left w:val="nil"/>
              <w:bottom w:val="dotted" w:sz="4" w:space="0" w:color="auto"/>
              <w:right w:val="thinThickSmallGap" w:sz="24" w:space="0" w:color="auto"/>
            </w:tcBorders>
          </w:tcPr>
          <w:p w:rsidR="00950BE6" w:rsidRPr="00AE77CB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AE77CB">
              <w:rPr>
                <w:rFonts w:ascii="Arial" w:hAnsi="Arial" w:cs="Arial"/>
                <w:b/>
              </w:rPr>
              <w:t>Przeprowadzono:</w:t>
            </w:r>
          </w:p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  <w:b/>
              </w:rPr>
            </w:pPr>
            <w:r w:rsidRPr="00C8040C">
              <w:rPr>
                <w:rFonts w:ascii="Arial" w:hAnsi="Arial" w:cs="Arial"/>
              </w:rPr>
              <w:t>kontrole w punktach sprzedaży alkoholu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950BE6" w:rsidRPr="009C3963" w:rsidRDefault="00950BE6">
            <w:pPr>
              <w:jc w:val="center"/>
              <w:rPr>
                <w:rFonts w:ascii="Arial" w:hAnsi="Arial" w:cs="Arial"/>
                <w:b/>
              </w:rPr>
            </w:pPr>
          </w:p>
          <w:p w:rsidR="00950BE6" w:rsidRPr="009C3963" w:rsidRDefault="00950BE6" w:rsidP="00C8040C">
            <w:pPr>
              <w:jc w:val="center"/>
              <w:rPr>
                <w:rFonts w:ascii="Arial" w:hAnsi="Arial" w:cs="Arial"/>
                <w:b/>
              </w:rPr>
            </w:pPr>
            <w:r w:rsidRPr="009C3963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950BE6" w:rsidRPr="009C3963" w:rsidRDefault="00950BE6" w:rsidP="00C8040C">
            <w:pPr>
              <w:rPr>
                <w:rFonts w:ascii="Arial" w:hAnsi="Arial" w:cs="Arial"/>
                <w:b/>
              </w:rPr>
            </w:pPr>
            <w:r w:rsidRPr="009C3963">
              <w:rPr>
                <w:rFonts w:ascii="Arial" w:hAnsi="Arial" w:cs="Arial"/>
                <w:b/>
              </w:rPr>
              <w:t xml:space="preserve"> </w:t>
            </w:r>
          </w:p>
          <w:p w:rsidR="00950BE6" w:rsidRPr="009C3963" w:rsidRDefault="00950BE6" w:rsidP="00C8040C">
            <w:pPr>
              <w:rPr>
                <w:rFonts w:ascii="Arial" w:hAnsi="Arial" w:cs="Arial"/>
                <w:b/>
              </w:rPr>
            </w:pPr>
            <w:r w:rsidRPr="009C3963">
              <w:rPr>
                <w:rFonts w:ascii="Arial" w:hAnsi="Arial" w:cs="Arial"/>
                <w:b/>
              </w:rPr>
              <w:t xml:space="preserve"> 6</w:t>
            </w:r>
          </w:p>
        </w:tc>
      </w:tr>
      <w:tr w:rsidR="00950BE6" w:rsidTr="008D099C">
        <w:trPr>
          <w:trHeight w:val="498"/>
        </w:trPr>
        <w:tc>
          <w:tcPr>
            <w:tcW w:w="7908" w:type="dxa"/>
            <w:tcBorders>
              <w:top w:val="dotted" w:sz="4" w:space="0" w:color="auto"/>
              <w:left w:val="nil"/>
              <w:bottom w:val="nil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05"/>
                <w:tab w:val="left" w:pos="6480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interwencji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domowych</w:t>
            </w:r>
          </w:p>
        </w:tc>
        <w:tc>
          <w:tcPr>
            <w:tcW w:w="1081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970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55</w:t>
            </w:r>
          </w:p>
        </w:tc>
      </w:tr>
      <w:tr w:rsidR="00950BE6" w:rsidTr="008D099C">
        <w:trPr>
          <w:trHeight w:val="694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>
            <w:pPr>
              <w:tabs>
                <w:tab w:val="left" w:pos="6390"/>
                <w:tab w:val="left" w:pos="6480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w miejscach publicznych ( w tym interwencje własne Ruchu Drogowego itp.)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193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197</w:t>
            </w:r>
          </w:p>
        </w:tc>
      </w:tr>
      <w:tr w:rsidR="00950BE6" w:rsidTr="008D099C">
        <w:trPr>
          <w:trHeight w:val="815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05"/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liczba osób  przewiezionych do Izby Wytrzeźwień  w innej gminie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50BE6" w:rsidTr="008D099C">
        <w:trPr>
          <w:trHeight w:val="1112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wszczęto postępowanie z art. 207 KK tj. o fizyczne i moralne</w:t>
            </w:r>
          </w:p>
          <w:p w:rsidR="00950BE6" w:rsidRDefault="00950BE6" w:rsidP="00AE77CB">
            <w:pPr>
              <w:tabs>
                <w:tab w:val="left" w:pos="6405"/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znęcanie się nad rodziną  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950BE6" w:rsidTr="008D099C">
        <w:trPr>
          <w:trHeight w:val="830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nietrzeźwych osób nieletnich zatrzymanych w policyjnych izbach dziecka lub odwiezionych do domów rodzinnych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950BE6" w:rsidTr="009C3963">
        <w:trPr>
          <w:trHeight w:val="830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tabs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zatrzymań osób nietrzeźwych w celu wytrzeźwienia                              w pomieszczeniach policyjnych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</w:p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</w:p>
          <w:p w:rsidR="00950BE6" w:rsidRDefault="00950BE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50BE6" w:rsidTr="00AE77CB">
        <w:trPr>
          <w:trHeight w:val="420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Pr="009C3963" w:rsidRDefault="00950BE6" w:rsidP="00AE77CB">
            <w:pPr>
              <w:tabs>
                <w:tab w:val="left" w:pos="480"/>
                <w:tab w:val="left" w:pos="64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działania podejmowane na rzecz nietrzeźwych kierowców</w:t>
            </w:r>
          </w:p>
        </w:tc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  <w:r w:rsidRPr="00AE77CB">
              <w:rPr>
                <w:rFonts w:ascii="Arial" w:hAnsi="Arial" w:cs="Arial"/>
                <w:b/>
              </w:rPr>
              <w:t>27</w:t>
            </w:r>
          </w:p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  <w:r w:rsidRPr="00AE77CB">
              <w:rPr>
                <w:rFonts w:ascii="Arial" w:hAnsi="Arial" w:cs="Arial"/>
                <w:b/>
              </w:rPr>
              <w:t>27</w:t>
            </w:r>
          </w:p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50BE6" w:rsidTr="00AE77CB">
        <w:trPr>
          <w:trHeight w:val="525"/>
        </w:trPr>
        <w:tc>
          <w:tcPr>
            <w:tcW w:w="7908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:rsidR="00950BE6" w:rsidRDefault="00950BE6" w:rsidP="00AE77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osób wg kategorii popełnionych wykroczeń/przestępstw pod wpływem środków odurzających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  <w:r w:rsidRPr="00AE77CB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0BE6" w:rsidRPr="00AE77CB" w:rsidRDefault="00950BE6" w:rsidP="00AE77CB">
            <w:pPr>
              <w:jc w:val="center"/>
              <w:rPr>
                <w:rFonts w:ascii="Arial" w:hAnsi="Arial" w:cs="Arial"/>
                <w:b/>
              </w:rPr>
            </w:pPr>
            <w:r w:rsidRPr="00AE77CB">
              <w:rPr>
                <w:rFonts w:ascii="Arial" w:hAnsi="Arial" w:cs="Arial"/>
                <w:b/>
              </w:rPr>
              <w:t>1</w:t>
            </w:r>
          </w:p>
        </w:tc>
      </w:tr>
    </w:tbl>
    <w:p w:rsidR="00950BE6" w:rsidRDefault="00950BE6" w:rsidP="008D099C">
      <w:pPr>
        <w:tabs>
          <w:tab w:val="center" w:pos="5051"/>
          <w:tab w:val="left" w:pos="8385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                                                                                            </w:t>
      </w:r>
    </w:p>
    <w:p w:rsidR="00950BE6" w:rsidRPr="006E3A71" w:rsidRDefault="00950BE6" w:rsidP="006E3A71">
      <w:pPr>
        <w:tabs>
          <w:tab w:val="center" w:pos="5051"/>
        </w:tabs>
        <w:jc w:val="both"/>
        <w:rPr>
          <w:rFonts w:ascii="Arial" w:hAnsi="Arial" w:cs="Arial"/>
        </w:rPr>
      </w:pPr>
      <w:r w:rsidRPr="006E3A71">
        <w:rPr>
          <w:rFonts w:ascii="Arial" w:hAnsi="Arial" w:cs="Arial"/>
        </w:rPr>
        <w:t>Sporz. J.Majewska</w:t>
      </w:r>
      <w:r w:rsidRPr="006E3A71">
        <w:rPr>
          <w:rFonts w:ascii="Arial" w:hAnsi="Arial" w:cs="Arial"/>
        </w:rPr>
        <w:tab/>
        <w:t xml:space="preserve">                </w:t>
      </w:r>
      <w:r>
        <w:rPr>
          <w:rFonts w:ascii="Arial" w:hAnsi="Arial" w:cs="Arial"/>
        </w:rPr>
        <w:t xml:space="preserve">                 </w:t>
      </w:r>
      <w:r w:rsidRPr="006E3A71">
        <w:rPr>
          <w:rFonts w:ascii="Arial" w:hAnsi="Arial" w:cs="Arial"/>
        </w:rPr>
        <w:t>Przewodniczący GKRPA: Grzegorz Radzicki</w:t>
      </w: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p w:rsidR="00950BE6" w:rsidRDefault="00950BE6" w:rsidP="00A77588">
      <w:pPr>
        <w:jc w:val="both"/>
        <w:rPr>
          <w:rFonts w:ascii="Arial" w:hAnsi="Arial" w:cs="Arial"/>
          <w:sz w:val="28"/>
          <w:szCs w:val="28"/>
        </w:rPr>
      </w:pPr>
    </w:p>
    <w:sectPr w:rsidR="00950BE6" w:rsidSect="00217F88">
      <w:footerReference w:type="even" r:id="rId8"/>
      <w:footerReference w:type="default" r:id="rId9"/>
      <w:pgSz w:w="11906" w:h="16838"/>
      <w:pgMar w:top="0" w:right="386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BE6" w:rsidRDefault="00950BE6">
      <w:r>
        <w:separator/>
      </w:r>
    </w:p>
  </w:endnote>
  <w:endnote w:type="continuationSeparator" w:id="0">
    <w:p w:rsidR="00950BE6" w:rsidRDefault="00950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BE6" w:rsidRDefault="00950BE6" w:rsidP="007E4C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BE6" w:rsidRDefault="00950BE6" w:rsidP="0065592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BE6" w:rsidRDefault="00950BE6" w:rsidP="007E4C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950BE6" w:rsidRDefault="00950BE6" w:rsidP="0065592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BE6" w:rsidRDefault="00950BE6">
      <w:r>
        <w:separator/>
      </w:r>
    </w:p>
  </w:footnote>
  <w:footnote w:type="continuationSeparator" w:id="0">
    <w:p w:rsidR="00950BE6" w:rsidRDefault="00950B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FFFFFF83"/>
    <w:multiLevelType w:val="singleLevel"/>
    <w:tmpl w:val="463279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945266"/>
    <w:multiLevelType w:val="hybridMultilevel"/>
    <w:tmpl w:val="317E20D4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0648A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2C2807"/>
    <w:multiLevelType w:val="hybridMultilevel"/>
    <w:tmpl w:val="3BE094CC"/>
    <w:lvl w:ilvl="0" w:tplc="0415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F18A06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AB3B62"/>
    <w:multiLevelType w:val="hybridMultilevel"/>
    <w:tmpl w:val="C0A039AE"/>
    <w:lvl w:ilvl="0" w:tplc="2BDCEE0A">
      <w:start w:val="1"/>
      <w:numFmt w:val="bullet"/>
      <w:lvlText w:val="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>
    <w:nsid w:val="34706ED1"/>
    <w:multiLevelType w:val="hybridMultilevel"/>
    <w:tmpl w:val="368AD676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C41DB1"/>
    <w:multiLevelType w:val="hybridMultilevel"/>
    <w:tmpl w:val="96248F5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C344CD"/>
    <w:multiLevelType w:val="hybridMultilevel"/>
    <w:tmpl w:val="B4F0FBAC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4256A7"/>
    <w:multiLevelType w:val="hybridMultilevel"/>
    <w:tmpl w:val="937A28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6F0BA1"/>
    <w:multiLevelType w:val="hybridMultilevel"/>
    <w:tmpl w:val="A5DA1C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084967"/>
    <w:multiLevelType w:val="hybridMultilevel"/>
    <w:tmpl w:val="EBDCD518"/>
    <w:lvl w:ilvl="0" w:tplc="2BDCEE0A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264BFA"/>
    <w:multiLevelType w:val="hybridMultilevel"/>
    <w:tmpl w:val="350699B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DF168E"/>
    <w:multiLevelType w:val="hybridMultilevel"/>
    <w:tmpl w:val="1A4ACFA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366963"/>
    <w:multiLevelType w:val="hybridMultilevel"/>
    <w:tmpl w:val="702CE814"/>
    <w:lvl w:ilvl="0" w:tplc="0415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C55789"/>
    <w:multiLevelType w:val="hybridMultilevel"/>
    <w:tmpl w:val="D8445FB4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101201"/>
    <w:multiLevelType w:val="hybridMultilevel"/>
    <w:tmpl w:val="C7DCCC54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6315ED"/>
    <w:multiLevelType w:val="hybridMultilevel"/>
    <w:tmpl w:val="951A790A"/>
    <w:lvl w:ilvl="0" w:tplc="2BDCEE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F8D78A9"/>
    <w:multiLevelType w:val="hybridMultilevel"/>
    <w:tmpl w:val="06AA2894"/>
    <w:lvl w:ilvl="0" w:tplc="DF544BA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A764E2"/>
    <w:multiLevelType w:val="hybridMultilevel"/>
    <w:tmpl w:val="89564EFE"/>
    <w:lvl w:ilvl="0" w:tplc="0415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8">
    <w:nsid w:val="62D669EC"/>
    <w:multiLevelType w:val="hybridMultilevel"/>
    <w:tmpl w:val="206E9CF8"/>
    <w:lvl w:ilvl="0" w:tplc="40648A5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8334CBA"/>
    <w:multiLevelType w:val="hybridMultilevel"/>
    <w:tmpl w:val="65B4FF1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3020FD"/>
    <w:multiLevelType w:val="hybridMultilevel"/>
    <w:tmpl w:val="6D189EF0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33086C"/>
    <w:multiLevelType w:val="hybridMultilevel"/>
    <w:tmpl w:val="95C8C492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1E1CAB"/>
    <w:multiLevelType w:val="hybridMultilevel"/>
    <w:tmpl w:val="5F663776"/>
    <w:lvl w:ilvl="0" w:tplc="2BDCE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3">
    <w:nsid w:val="777214C9"/>
    <w:multiLevelType w:val="hybridMultilevel"/>
    <w:tmpl w:val="7FB22C8A"/>
    <w:lvl w:ilvl="0" w:tplc="041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40648A50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7DF57AFA"/>
    <w:multiLevelType w:val="hybridMultilevel"/>
    <w:tmpl w:val="1A5829F8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8D2475"/>
    <w:multiLevelType w:val="hybridMultilevel"/>
    <w:tmpl w:val="A62A1DB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3"/>
  </w:num>
  <w:num w:numId="13">
    <w:abstractNumId w:val="10"/>
  </w:num>
  <w:num w:numId="14">
    <w:abstractNumId w:val="17"/>
  </w:num>
  <w:num w:numId="15">
    <w:abstractNumId w:val="7"/>
  </w:num>
  <w:num w:numId="16">
    <w:abstractNumId w:val="2"/>
  </w:num>
  <w:num w:numId="17">
    <w:abstractNumId w:val="0"/>
  </w:num>
  <w:num w:numId="18">
    <w:abstractNumId w:val="5"/>
  </w:num>
  <w:num w:numId="19">
    <w:abstractNumId w:val="15"/>
  </w:num>
  <w:num w:numId="20">
    <w:abstractNumId w:val="12"/>
  </w:num>
  <w:num w:numId="21">
    <w:abstractNumId w:val="6"/>
  </w:num>
  <w:num w:numId="22">
    <w:abstractNumId w:val="14"/>
  </w:num>
  <w:num w:numId="23">
    <w:abstractNumId w:val="1"/>
  </w:num>
  <w:num w:numId="24">
    <w:abstractNumId w:val="22"/>
  </w:num>
  <w:num w:numId="25">
    <w:abstractNumId w:val="9"/>
  </w:num>
  <w:num w:numId="26">
    <w:abstractNumId w:val="11"/>
  </w:num>
  <w:num w:numId="27">
    <w:abstractNumId w:val="13"/>
  </w:num>
  <w:num w:numId="28">
    <w:abstractNumId w:val="19"/>
  </w:num>
  <w:num w:numId="29">
    <w:abstractNumId w:val="24"/>
  </w:num>
  <w:num w:numId="30">
    <w:abstractNumId w:val="21"/>
  </w:num>
  <w:num w:numId="31">
    <w:abstractNumId w:val="3"/>
  </w:num>
  <w:num w:numId="32">
    <w:abstractNumId w:val="25"/>
  </w:num>
  <w:num w:numId="33">
    <w:abstractNumId w:val="8"/>
  </w:num>
  <w:num w:numId="34">
    <w:abstractNumId w:val="18"/>
  </w:num>
  <w:num w:numId="35">
    <w:abstractNumId w:val="20"/>
  </w:num>
  <w:num w:numId="36">
    <w:abstractNumId w:val="4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0DBD"/>
    <w:rsid w:val="00004562"/>
    <w:rsid w:val="00004A42"/>
    <w:rsid w:val="000059E2"/>
    <w:rsid w:val="000106AF"/>
    <w:rsid w:val="00016008"/>
    <w:rsid w:val="00017724"/>
    <w:rsid w:val="0002076B"/>
    <w:rsid w:val="000210CB"/>
    <w:rsid w:val="00022840"/>
    <w:rsid w:val="000238BB"/>
    <w:rsid w:val="00025E9C"/>
    <w:rsid w:val="0002696E"/>
    <w:rsid w:val="00027BFC"/>
    <w:rsid w:val="000310AB"/>
    <w:rsid w:val="00036C1D"/>
    <w:rsid w:val="00036ECC"/>
    <w:rsid w:val="000401BC"/>
    <w:rsid w:val="00040E06"/>
    <w:rsid w:val="00042D05"/>
    <w:rsid w:val="0005362C"/>
    <w:rsid w:val="00055376"/>
    <w:rsid w:val="00055D6C"/>
    <w:rsid w:val="00056484"/>
    <w:rsid w:val="00056A7F"/>
    <w:rsid w:val="0005761B"/>
    <w:rsid w:val="00061D7E"/>
    <w:rsid w:val="00063677"/>
    <w:rsid w:val="000666EA"/>
    <w:rsid w:val="00070ABB"/>
    <w:rsid w:val="00071393"/>
    <w:rsid w:val="000713B4"/>
    <w:rsid w:val="00071944"/>
    <w:rsid w:val="00072253"/>
    <w:rsid w:val="000723C7"/>
    <w:rsid w:val="000723CD"/>
    <w:rsid w:val="000744A7"/>
    <w:rsid w:val="0008027A"/>
    <w:rsid w:val="00081732"/>
    <w:rsid w:val="000818D2"/>
    <w:rsid w:val="00093800"/>
    <w:rsid w:val="00097619"/>
    <w:rsid w:val="000978FC"/>
    <w:rsid w:val="00097B89"/>
    <w:rsid w:val="000A039B"/>
    <w:rsid w:val="000A2016"/>
    <w:rsid w:val="000A2084"/>
    <w:rsid w:val="000A21BA"/>
    <w:rsid w:val="000A24E6"/>
    <w:rsid w:val="000A2B27"/>
    <w:rsid w:val="000A302C"/>
    <w:rsid w:val="000A333D"/>
    <w:rsid w:val="000A3DCD"/>
    <w:rsid w:val="000A4DA0"/>
    <w:rsid w:val="000A6696"/>
    <w:rsid w:val="000A77EC"/>
    <w:rsid w:val="000B56DF"/>
    <w:rsid w:val="000B59AF"/>
    <w:rsid w:val="000C0BE9"/>
    <w:rsid w:val="000C128F"/>
    <w:rsid w:val="000C6182"/>
    <w:rsid w:val="000D152F"/>
    <w:rsid w:val="000D1B4F"/>
    <w:rsid w:val="000D1B81"/>
    <w:rsid w:val="000D539C"/>
    <w:rsid w:val="000D5B41"/>
    <w:rsid w:val="000D7276"/>
    <w:rsid w:val="000D74F4"/>
    <w:rsid w:val="000D7DDB"/>
    <w:rsid w:val="000E39A0"/>
    <w:rsid w:val="000E3C51"/>
    <w:rsid w:val="000E5D63"/>
    <w:rsid w:val="000E61FA"/>
    <w:rsid w:val="000F1E8F"/>
    <w:rsid w:val="000F255C"/>
    <w:rsid w:val="000F2D67"/>
    <w:rsid w:val="000F3B5E"/>
    <w:rsid w:val="000F3E11"/>
    <w:rsid w:val="000F4921"/>
    <w:rsid w:val="000F5E76"/>
    <w:rsid w:val="000F6BC2"/>
    <w:rsid w:val="000F6BEF"/>
    <w:rsid w:val="000F7087"/>
    <w:rsid w:val="00103F54"/>
    <w:rsid w:val="0010554C"/>
    <w:rsid w:val="00110AA3"/>
    <w:rsid w:val="001119C2"/>
    <w:rsid w:val="001135FA"/>
    <w:rsid w:val="00117BDF"/>
    <w:rsid w:val="00121743"/>
    <w:rsid w:val="001234C1"/>
    <w:rsid w:val="00123A5C"/>
    <w:rsid w:val="001301CC"/>
    <w:rsid w:val="001306B3"/>
    <w:rsid w:val="00130DD5"/>
    <w:rsid w:val="00132803"/>
    <w:rsid w:val="0013336E"/>
    <w:rsid w:val="00134331"/>
    <w:rsid w:val="0013708C"/>
    <w:rsid w:val="00144296"/>
    <w:rsid w:val="001442BD"/>
    <w:rsid w:val="00150121"/>
    <w:rsid w:val="00150CB5"/>
    <w:rsid w:val="0015153C"/>
    <w:rsid w:val="00151850"/>
    <w:rsid w:val="00154F03"/>
    <w:rsid w:val="00160C29"/>
    <w:rsid w:val="0016200C"/>
    <w:rsid w:val="00167522"/>
    <w:rsid w:val="001760D0"/>
    <w:rsid w:val="00176DB8"/>
    <w:rsid w:val="001810C1"/>
    <w:rsid w:val="00182598"/>
    <w:rsid w:val="00183B84"/>
    <w:rsid w:val="00184C6C"/>
    <w:rsid w:val="00185961"/>
    <w:rsid w:val="001867EC"/>
    <w:rsid w:val="001912D0"/>
    <w:rsid w:val="00191E46"/>
    <w:rsid w:val="00192204"/>
    <w:rsid w:val="00192ABE"/>
    <w:rsid w:val="00192B64"/>
    <w:rsid w:val="001933BB"/>
    <w:rsid w:val="00195703"/>
    <w:rsid w:val="00195B69"/>
    <w:rsid w:val="00195FC0"/>
    <w:rsid w:val="001A02EF"/>
    <w:rsid w:val="001A2B02"/>
    <w:rsid w:val="001A3EB2"/>
    <w:rsid w:val="001A4AD1"/>
    <w:rsid w:val="001A6BF2"/>
    <w:rsid w:val="001B11C5"/>
    <w:rsid w:val="001B5596"/>
    <w:rsid w:val="001B6932"/>
    <w:rsid w:val="001B7ED9"/>
    <w:rsid w:val="001C2D09"/>
    <w:rsid w:val="001C3362"/>
    <w:rsid w:val="001C46C4"/>
    <w:rsid w:val="001C4A99"/>
    <w:rsid w:val="001C5803"/>
    <w:rsid w:val="001C5F0F"/>
    <w:rsid w:val="001C64B0"/>
    <w:rsid w:val="001D0EF6"/>
    <w:rsid w:val="001D3AFB"/>
    <w:rsid w:val="001E4B3C"/>
    <w:rsid w:val="001E5EC1"/>
    <w:rsid w:val="001E621D"/>
    <w:rsid w:val="001E6FED"/>
    <w:rsid w:val="001E7869"/>
    <w:rsid w:val="001F420D"/>
    <w:rsid w:val="001F4420"/>
    <w:rsid w:val="001F4726"/>
    <w:rsid w:val="001F5A96"/>
    <w:rsid w:val="001F7603"/>
    <w:rsid w:val="0020577C"/>
    <w:rsid w:val="00206E99"/>
    <w:rsid w:val="00210D13"/>
    <w:rsid w:val="0021174C"/>
    <w:rsid w:val="002132BA"/>
    <w:rsid w:val="00217090"/>
    <w:rsid w:val="00217B50"/>
    <w:rsid w:val="00217F88"/>
    <w:rsid w:val="00220AA9"/>
    <w:rsid w:val="00220E16"/>
    <w:rsid w:val="002227B8"/>
    <w:rsid w:val="0022339C"/>
    <w:rsid w:val="00223B6C"/>
    <w:rsid w:val="002255B7"/>
    <w:rsid w:val="002257FE"/>
    <w:rsid w:val="002260FA"/>
    <w:rsid w:val="00226628"/>
    <w:rsid w:val="00227734"/>
    <w:rsid w:val="00227F31"/>
    <w:rsid w:val="0023075D"/>
    <w:rsid w:val="002312D9"/>
    <w:rsid w:val="002318EA"/>
    <w:rsid w:val="00233E66"/>
    <w:rsid w:val="00241D4E"/>
    <w:rsid w:val="00243496"/>
    <w:rsid w:val="00243696"/>
    <w:rsid w:val="00246F59"/>
    <w:rsid w:val="00247AF3"/>
    <w:rsid w:val="00251EC8"/>
    <w:rsid w:val="002536B5"/>
    <w:rsid w:val="00254A40"/>
    <w:rsid w:val="002600CF"/>
    <w:rsid w:val="002610C9"/>
    <w:rsid w:val="002615C2"/>
    <w:rsid w:val="00267555"/>
    <w:rsid w:val="00275D0F"/>
    <w:rsid w:val="00275E44"/>
    <w:rsid w:val="002775BF"/>
    <w:rsid w:val="00277940"/>
    <w:rsid w:val="002807BC"/>
    <w:rsid w:val="00280827"/>
    <w:rsid w:val="002809FC"/>
    <w:rsid w:val="00281A53"/>
    <w:rsid w:val="00282041"/>
    <w:rsid w:val="0028267A"/>
    <w:rsid w:val="0028302C"/>
    <w:rsid w:val="00286851"/>
    <w:rsid w:val="00286F14"/>
    <w:rsid w:val="00291022"/>
    <w:rsid w:val="0029688D"/>
    <w:rsid w:val="00297FB3"/>
    <w:rsid w:val="002A0ADE"/>
    <w:rsid w:val="002A1444"/>
    <w:rsid w:val="002A1529"/>
    <w:rsid w:val="002A2B3A"/>
    <w:rsid w:val="002A2B3E"/>
    <w:rsid w:val="002A47E8"/>
    <w:rsid w:val="002A63B9"/>
    <w:rsid w:val="002B089D"/>
    <w:rsid w:val="002B36AA"/>
    <w:rsid w:val="002B36B9"/>
    <w:rsid w:val="002B5731"/>
    <w:rsid w:val="002C6CD3"/>
    <w:rsid w:val="002D1F1D"/>
    <w:rsid w:val="002D32D7"/>
    <w:rsid w:val="002D4185"/>
    <w:rsid w:val="002D4BA5"/>
    <w:rsid w:val="002D4EC3"/>
    <w:rsid w:val="002D7F12"/>
    <w:rsid w:val="002E0E09"/>
    <w:rsid w:val="002E4905"/>
    <w:rsid w:val="002E4D13"/>
    <w:rsid w:val="002E609B"/>
    <w:rsid w:val="002F0F06"/>
    <w:rsid w:val="002F1A8D"/>
    <w:rsid w:val="002F357D"/>
    <w:rsid w:val="002F3647"/>
    <w:rsid w:val="002F3AF4"/>
    <w:rsid w:val="002F3FD5"/>
    <w:rsid w:val="002F5389"/>
    <w:rsid w:val="002F54FE"/>
    <w:rsid w:val="002F69BF"/>
    <w:rsid w:val="002F6EC4"/>
    <w:rsid w:val="00300C3C"/>
    <w:rsid w:val="0030230C"/>
    <w:rsid w:val="00302E0A"/>
    <w:rsid w:val="003031AC"/>
    <w:rsid w:val="003048AC"/>
    <w:rsid w:val="003050CC"/>
    <w:rsid w:val="0030636D"/>
    <w:rsid w:val="00306C52"/>
    <w:rsid w:val="00310F78"/>
    <w:rsid w:val="00312125"/>
    <w:rsid w:val="00313713"/>
    <w:rsid w:val="00313715"/>
    <w:rsid w:val="00313B2D"/>
    <w:rsid w:val="00314457"/>
    <w:rsid w:val="00314997"/>
    <w:rsid w:val="003166FC"/>
    <w:rsid w:val="00316CFA"/>
    <w:rsid w:val="003200C7"/>
    <w:rsid w:val="0032072E"/>
    <w:rsid w:val="00321231"/>
    <w:rsid w:val="00324927"/>
    <w:rsid w:val="00324FDD"/>
    <w:rsid w:val="00326A75"/>
    <w:rsid w:val="00327D0E"/>
    <w:rsid w:val="00330408"/>
    <w:rsid w:val="003310C2"/>
    <w:rsid w:val="00331B68"/>
    <w:rsid w:val="003320AC"/>
    <w:rsid w:val="003320D7"/>
    <w:rsid w:val="003324F6"/>
    <w:rsid w:val="0033341B"/>
    <w:rsid w:val="00334A10"/>
    <w:rsid w:val="00335DE6"/>
    <w:rsid w:val="00336188"/>
    <w:rsid w:val="003369C8"/>
    <w:rsid w:val="00337A0B"/>
    <w:rsid w:val="0034570B"/>
    <w:rsid w:val="00351B4F"/>
    <w:rsid w:val="00352DF9"/>
    <w:rsid w:val="0035510E"/>
    <w:rsid w:val="00355367"/>
    <w:rsid w:val="00360C65"/>
    <w:rsid w:val="00361536"/>
    <w:rsid w:val="00361C71"/>
    <w:rsid w:val="00363F05"/>
    <w:rsid w:val="00364669"/>
    <w:rsid w:val="0036527A"/>
    <w:rsid w:val="003652C1"/>
    <w:rsid w:val="00365485"/>
    <w:rsid w:val="003654F1"/>
    <w:rsid w:val="003655CE"/>
    <w:rsid w:val="003679DA"/>
    <w:rsid w:val="003758A9"/>
    <w:rsid w:val="003763F9"/>
    <w:rsid w:val="00380265"/>
    <w:rsid w:val="00381025"/>
    <w:rsid w:val="003816A5"/>
    <w:rsid w:val="00383529"/>
    <w:rsid w:val="003860D2"/>
    <w:rsid w:val="00386694"/>
    <w:rsid w:val="00387AA1"/>
    <w:rsid w:val="00391FB6"/>
    <w:rsid w:val="00393118"/>
    <w:rsid w:val="00393143"/>
    <w:rsid w:val="003975D3"/>
    <w:rsid w:val="00397E03"/>
    <w:rsid w:val="003A00BE"/>
    <w:rsid w:val="003A15E5"/>
    <w:rsid w:val="003A1EFC"/>
    <w:rsid w:val="003A25F9"/>
    <w:rsid w:val="003A383F"/>
    <w:rsid w:val="003A3BEE"/>
    <w:rsid w:val="003A60EB"/>
    <w:rsid w:val="003A7300"/>
    <w:rsid w:val="003A76FD"/>
    <w:rsid w:val="003A7B0F"/>
    <w:rsid w:val="003B46B5"/>
    <w:rsid w:val="003B76D9"/>
    <w:rsid w:val="003C1CF0"/>
    <w:rsid w:val="003C488F"/>
    <w:rsid w:val="003C4EC3"/>
    <w:rsid w:val="003C5B86"/>
    <w:rsid w:val="003D05E6"/>
    <w:rsid w:val="003D11B3"/>
    <w:rsid w:val="003D375B"/>
    <w:rsid w:val="003D5951"/>
    <w:rsid w:val="003D693C"/>
    <w:rsid w:val="003D6B66"/>
    <w:rsid w:val="003E0C70"/>
    <w:rsid w:val="003E18EA"/>
    <w:rsid w:val="003E44CD"/>
    <w:rsid w:val="003E651F"/>
    <w:rsid w:val="003E6984"/>
    <w:rsid w:val="003E7E3C"/>
    <w:rsid w:val="003F3043"/>
    <w:rsid w:val="003F78BB"/>
    <w:rsid w:val="00400CF6"/>
    <w:rsid w:val="00400D0D"/>
    <w:rsid w:val="00400E24"/>
    <w:rsid w:val="0040275F"/>
    <w:rsid w:val="00405AC4"/>
    <w:rsid w:val="00405F4A"/>
    <w:rsid w:val="00407556"/>
    <w:rsid w:val="004120B8"/>
    <w:rsid w:val="0041245C"/>
    <w:rsid w:val="00425C4B"/>
    <w:rsid w:val="0042662C"/>
    <w:rsid w:val="00430988"/>
    <w:rsid w:val="00430DE9"/>
    <w:rsid w:val="004313FC"/>
    <w:rsid w:val="00432339"/>
    <w:rsid w:val="004351BA"/>
    <w:rsid w:val="00436E7A"/>
    <w:rsid w:val="00440B7B"/>
    <w:rsid w:val="0044169D"/>
    <w:rsid w:val="004418BC"/>
    <w:rsid w:val="00445A91"/>
    <w:rsid w:val="00446CDE"/>
    <w:rsid w:val="0044724A"/>
    <w:rsid w:val="00450348"/>
    <w:rsid w:val="00450940"/>
    <w:rsid w:val="00450EA2"/>
    <w:rsid w:val="00450FBF"/>
    <w:rsid w:val="00451A6E"/>
    <w:rsid w:val="00451D14"/>
    <w:rsid w:val="00454790"/>
    <w:rsid w:val="004547BA"/>
    <w:rsid w:val="004575F8"/>
    <w:rsid w:val="004617F5"/>
    <w:rsid w:val="0046581A"/>
    <w:rsid w:val="00466596"/>
    <w:rsid w:val="00466738"/>
    <w:rsid w:val="00466EB8"/>
    <w:rsid w:val="00471D97"/>
    <w:rsid w:val="00472E6F"/>
    <w:rsid w:val="00472EA3"/>
    <w:rsid w:val="00473D2B"/>
    <w:rsid w:val="0047416E"/>
    <w:rsid w:val="00480E7F"/>
    <w:rsid w:val="0048242D"/>
    <w:rsid w:val="0048551B"/>
    <w:rsid w:val="00485F71"/>
    <w:rsid w:val="00490BAE"/>
    <w:rsid w:val="00491509"/>
    <w:rsid w:val="0049164E"/>
    <w:rsid w:val="00491A2E"/>
    <w:rsid w:val="0049681F"/>
    <w:rsid w:val="0049692E"/>
    <w:rsid w:val="004A0015"/>
    <w:rsid w:val="004A63FB"/>
    <w:rsid w:val="004B0505"/>
    <w:rsid w:val="004B1C29"/>
    <w:rsid w:val="004B2545"/>
    <w:rsid w:val="004B27DB"/>
    <w:rsid w:val="004B5F17"/>
    <w:rsid w:val="004B7283"/>
    <w:rsid w:val="004C11A4"/>
    <w:rsid w:val="004C12F9"/>
    <w:rsid w:val="004C4C5E"/>
    <w:rsid w:val="004C5E13"/>
    <w:rsid w:val="004C65D4"/>
    <w:rsid w:val="004C6A45"/>
    <w:rsid w:val="004C749E"/>
    <w:rsid w:val="004D00FA"/>
    <w:rsid w:val="004D1726"/>
    <w:rsid w:val="004D1827"/>
    <w:rsid w:val="004D280B"/>
    <w:rsid w:val="004D436C"/>
    <w:rsid w:val="004D475E"/>
    <w:rsid w:val="004D477B"/>
    <w:rsid w:val="004D5C1F"/>
    <w:rsid w:val="004D721C"/>
    <w:rsid w:val="004D76B4"/>
    <w:rsid w:val="004E12A2"/>
    <w:rsid w:val="004E3ADD"/>
    <w:rsid w:val="004E4798"/>
    <w:rsid w:val="004F0C1A"/>
    <w:rsid w:val="004F1288"/>
    <w:rsid w:val="004F20F9"/>
    <w:rsid w:val="004F2AA9"/>
    <w:rsid w:val="004F42AA"/>
    <w:rsid w:val="004F4A19"/>
    <w:rsid w:val="005009E5"/>
    <w:rsid w:val="0050268F"/>
    <w:rsid w:val="00504F8B"/>
    <w:rsid w:val="0050503B"/>
    <w:rsid w:val="00505CC7"/>
    <w:rsid w:val="00507A83"/>
    <w:rsid w:val="005106BE"/>
    <w:rsid w:val="00511F63"/>
    <w:rsid w:val="00511F7B"/>
    <w:rsid w:val="005122DB"/>
    <w:rsid w:val="0051258A"/>
    <w:rsid w:val="00514436"/>
    <w:rsid w:val="00515C0E"/>
    <w:rsid w:val="00517BF6"/>
    <w:rsid w:val="005234CC"/>
    <w:rsid w:val="00525702"/>
    <w:rsid w:val="00527079"/>
    <w:rsid w:val="00527CBC"/>
    <w:rsid w:val="00532ADD"/>
    <w:rsid w:val="0053356C"/>
    <w:rsid w:val="005338BF"/>
    <w:rsid w:val="005403BF"/>
    <w:rsid w:val="005425A3"/>
    <w:rsid w:val="00543522"/>
    <w:rsid w:val="00544206"/>
    <w:rsid w:val="005449DE"/>
    <w:rsid w:val="00544D04"/>
    <w:rsid w:val="00550EC6"/>
    <w:rsid w:val="00551579"/>
    <w:rsid w:val="00564EBA"/>
    <w:rsid w:val="005664F6"/>
    <w:rsid w:val="0056740E"/>
    <w:rsid w:val="0057042E"/>
    <w:rsid w:val="00573E03"/>
    <w:rsid w:val="005757E6"/>
    <w:rsid w:val="00582DBF"/>
    <w:rsid w:val="005839F4"/>
    <w:rsid w:val="00585394"/>
    <w:rsid w:val="005878AA"/>
    <w:rsid w:val="005903B6"/>
    <w:rsid w:val="00590478"/>
    <w:rsid w:val="0059197D"/>
    <w:rsid w:val="00591B6A"/>
    <w:rsid w:val="005954B2"/>
    <w:rsid w:val="00597C86"/>
    <w:rsid w:val="005A0DB1"/>
    <w:rsid w:val="005A6D34"/>
    <w:rsid w:val="005B19F1"/>
    <w:rsid w:val="005B1B99"/>
    <w:rsid w:val="005B1E6E"/>
    <w:rsid w:val="005B2460"/>
    <w:rsid w:val="005B31D6"/>
    <w:rsid w:val="005B4684"/>
    <w:rsid w:val="005C0F88"/>
    <w:rsid w:val="005C4C45"/>
    <w:rsid w:val="005C59CA"/>
    <w:rsid w:val="005C7359"/>
    <w:rsid w:val="005C73ED"/>
    <w:rsid w:val="005C7889"/>
    <w:rsid w:val="005D02DD"/>
    <w:rsid w:val="005D2ED4"/>
    <w:rsid w:val="005D3407"/>
    <w:rsid w:val="005D4766"/>
    <w:rsid w:val="005D5632"/>
    <w:rsid w:val="005E0FAF"/>
    <w:rsid w:val="005E22D2"/>
    <w:rsid w:val="005E6420"/>
    <w:rsid w:val="005F3DED"/>
    <w:rsid w:val="00603533"/>
    <w:rsid w:val="00604F37"/>
    <w:rsid w:val="0060671B"/>
    <w:rsid w:val="00607332"/>
    <w:rsid w:val="00610D98"/>
    <w:rsid w:val="00611556"/>
    <w:rsid w:val="00611853"/>
    <w:rsid w:val="00611D29"/>
    <w:rsid w:val="00614DA3"/>
    <w:rsid w:val="00615761"/>
    <w:rsid w:val="00617E68"/>
    <w:rsid w:val="00617EE7"/>
    <w:rsid w:val="006206E6"/>
    <w:rsid w:val="00622B41"/>
    <w:rsid w:val="00627FD7"/>
    <w:rsid w:val="0063149A"/>
    <w:rsid w:val="0063513C"/>
    <w:rsid w:val="00637E64"/>
    <w:rsid w:val="006400B2"/>
    <w:rsid w:val="00640DBF"/>
    <w:rsid w:val="006526AA"/>
    <w:rsid w:val="00652BDB"/>
    <w:rsid w:val="006538CE"/>
    <w:rsid w:val="00654E67"/>
    <w:rsid w:val="0065592B"/>
    <w:rsid w:val="00657DD1"/>
    <w:rsid w:val="00663D32"/>
    <w:rsid w:val="00665193"/>
    <w:rsid w:val="00666172"/>
    <w:rsid w:val="006662E7"/>
    <w:rsid w:val="0066679E"/>
    <w:rsid w:val="00666BB3"/>
    <w:rsid w:val="00667528"/>
    <w:rsid w:val="00667564"/>
    <w:rsid w:val="00670508"/>
    <w:rsid w:val="00672DCD"/>
    <w:rsid w:val="0067480E"/>
    <w:rsid w:val="00674EB4"/>
    <w:rsid w:val="00674FCC"/>
    <w:rsid w:val="00681F2F"/>
    <w:rsid w:val="006823E3"/>
    <w:rsid w:val="00684B9C"/>
    <w:rsid w:val="00685A06"/>
    <w:rsid w:val="00687474"/>
    <w:rsid w:val="00690709"/>
    <w:rsid w:val="00693F08"/>
    <w:rsid w:val="00694740"/>
    <w:rsid w:val="00694AE9"/>
    <w:rsid w:val="006953D4"/>
    <w:rsid w:val="00697110"/>
    <w:rsid w:val="006A2A2D"/>
    <w:rsid w:val="006A2D4A"/>
    <w:rsid w:val="006A500D"/>
    <w:rsid w:val="006A528C"/>
    <w:rsid w:val="006A6499"/>
    <w:rsid w:val="006A6D0F"/>
    <w:rsid w:val="006A6DE8"/>
    <w:rsid w:val="006A741F"/>
    <w:rsid w:val="006A7C04"/>
    <w:rsid w:val="006B141A"/>
    <w:rsid w:val="006B1964"/>
    <w:rsid w:val="006B38DE"/>
    <w:rsid w:val="006B5E51"/>
    <w:rsid w:val="006B7BE2"/>
    <w:rsid w:val="006B7F8C"/>
    <w:rsid w:val="006C3F23"/>
    <w:rsid w:val="006C51E6"/>
    <w:rsid w:val="006D23EB"/>
    <w:rsid w:val="006D3AAA"/>
    <w:rsid w:val="006D4B37"/>
    <w:rsid w:val="006D7B1F"/>
    <w:rsid w:val="006E05EB"/>
    <w:rsid w:val="006E2A0B"/>
    <w:rsid w:val="006E2C30"/>
    <w:rsid w:val="006E2DC5"/>
    <w:rsid w:val="006E3063"/>
    <w:rsid w:val="006E3821"/>
    <w:rsid w:val="006E3A71"/>
    <w:rsid w:val="006E47F6"/>
    <w:rsid w:val="006E6664"/>
    <w:rsid w:val="006E7E68"/>
    <w:rsid w:val="006F14FB"/>
    <w:rsid w:val="006F194A"/>
    <w:rsid w:val="006F2724"/>
    <w:rsid w:val="006F318D"/>
    <w:rsid w:val="006F327A"/>
    <w:rsid w:val="006F3F27"/>
    <w:rsid w:val="006F501F"/>
    <w:rsid w:val="007018D9"/>
    <w:rsid w:val="00705BB0"/>
    <w:rsid w:val="00706377"/>
    <w:rsid w:val="00706EB3"/>
    <w:rsid w:val="00711E1D"/>
    <w:rsid w:val="007153F1"/>
    <w:rsid w:val="007162A3"/>
    <w:rsid w:val="007176DE"/>
    <w:rsid w:val="0072103B"/>
    <w:rsid w:val="00721E13"/>
    <w:rsid w:val="00723BF9"/>
    <w:rsid w:val="0072428D"/>
    <w:rsid w:val="00726D75"/>
    <w:rsid w:val="00731273"/>
    <w:rsid w:val="00733BAC"/>
    <w:rsid w:val="00735614"/>
    <w:rsid w:val="00735974"/>
    <w:rsid w:val="007419CD"/>
    <w:rsid w:val="00744BE0"/>
    <w:rsid w:val="00744CD0"/>
    <w:rsid w:val="00745180"/>
    <w:rsid w:val="00745938"/>
    <w:rsid w:val="00747B3B"/>
    <w:rsid w:val="00747D4F"/>
    <w:rsid w:val="00750E20"/>
    <w:rsid w:val="00751759"/>
    <w:rsid w:val="0075192E"/>
    <w:rsid w:val="00752F40"/>
    <w:rsid w:val="00755499"/>
    <w:rsid w:val="00756AAF"/>
    <w:rsid w:val="007623EF"/>
    <w:rsid w:val="007646EE"/>
    <w:rsid w:val="00765B02"/>
    <w:rsid w:val="007664C8"/>
    <w:rsid w:val="0077010B"/>
    <w:rsid w:val="00773DAC"/>
    <w:rsid w:val="0077522E"/>
    <w:rsid w:val="00775D4B"/>
    <w:rsid w:val="00775E18"/>
    <w:rsid w:val="00777BB3"/>
    <w:rsid w:val="00780DE7"/>
    <w:rsid w:val="00781EEB"/>
    <w:rsid w:val="007827BA"/>
    <w:rsid w:val="00782C1B"/>
    <w:rsid w:val="00786393"/>
    <w:rsid w:val="00791446"/>
    <w:rsid w:val="00795323"/>
    <w:rsid w:val="00795429"/>
    <w:rsid w:val="00796471"/>
    <w:rsid w:val="0079701F"/>
    <w:rsid w:val="0079783F"/>
    <w:rsid w:val="007A3EA6"/>
    <w:rsid w:val="007A528E"/>
    <w:rsid w:val="007A7F1A"/>
    <w:rsid w:val="007B1018"/>
    <w:rsid w:val="007B144C"/>
    <w:rsid w:val="007B2B6C"/>
    <w:rsid w:val="007B5402"/>
    <w:rsid w:val="007B633A"/>
    <w:rsid w:val="007B6FDE"/>
    <w:rsid w:val="007C0DB4"/>
    <w:rsid w:val="007C2D73"/>
    <w:rsid w:val="007C3067"/>
    <w:rsid w:val="007C444B"/>
    <w:rsid w:val="007C549C"/>
    <w:rsid w:val="007C5E58"/>
    <w:rsid w:val="007D038B"/>
    <w:rsid w:val="007D07CD"/>
    <w:rsid w:val="007D0BCB"/>
    <w:rsid w:val="007D13E8"/>
    <w:rsid w:val="007D19B0"/>
    <w:rsid w:val="007D3A3E"/>
    <w:rsid w:val="007D53DD"/>
    <w:rsid w:val="007D594B"/>
    <w:rsid w:val="007D5981"/>
    <w:rsid w:val="007E0D10"/>
    <w:rsid w:val="007E1665"/>
    <w:rsid w:val="007E4C17"/>
    <w:rsid w:val="007E6DBE"/>
    <w:rsid w:val="007E7D43"/>
    <w:rsid w:val="007E7DB4"/>
    <w:rsid w:val="007F1EF4"/>
    <w:rsid w:val="007F25AF"/>
    <w:rsid w:val="007F3083"/>
    <w:rsid w:val="007F667D"/>
    <w:rsid w:val="00801876"/>
    <w:rsid w:val="00802735"/>
    <w:rsid w:val="00804417"/>
    <w:rsid w:val="0080453B"/>
    <w:rsid w:val="00806F8C"/>
    <w:rsid w:val="00811E43"/>
    <w:rsid w:val="008124F9"/>
    <w:rsid w:val="00812A43"/>
    <w:rsid w:val="00815850"/>
    <w:rsid w:val="00816B31"/>
    <w:rsid w:val="00817BD7"/>
    <w:rsid w:val="00817FD3"/>
    <w:rsid w:val="00820FA4"/>
    <w:rsid w:val="00821D59"/>
    <w:rsid w:val="00825637"/>
    <w:rsid w:val="0083145C"/>
    <w:rsid w:val="00832AE0"/>
    <w:rsid w:val="00833C56"/>
    <w:rsid w:val="008346D1"/>
    <w:rsid w:val="00840FA5"/>
    <w:rsid w:val="008423A7"/>
    <w:rsid w:val="00842A0C"/>
    <w:rsid w:val="00842BB9"/>
    <w:rsid w:val="00847024"/>
    <w:rsid w:val="0085004C"/>
    <w:rsid w:val="008515F9"/>
    <w:rsid w:val="00851898"/>
    <w:rsid w:val="00852018"/>
    <w:rsid w:val="00860C73"/>
    <w:rsid w:val="00862112"/>
    <w:rsid w:val="0086273B"/>
    <w:rsid w:val="00862F36"/>
    <w:rsid w:val="00866E2A"/>
    <w:rsid w:val="00867A65"/>
    <w:rsid w:val="0087160D"/>
    <w:rsid w:val="00875031"/>
    <w:rsid w:val="00875169"/>
    <w:rsid w:val="00877633"/>
    <w:rsid w:val="00881144"/>
    <w:rsid w:val="008839BF"/>
    <w:rsid w:val="00883ADB"/>
    <w:rsid w:val="00885AFD"/>
    <w:rsid w:val="00886A3A"/>
    <w:rsid w:val="00887BF9"/>
    <w:rsid w:val="00890C85"/>
    <w:rsid w:val="00895357"/>
    <w:rsid w:val="00897899"/>
    <w:rsid w:val="008A0A11"/>
    <w:rsid w:val="008A49AA"/>
    <w:rsid w:val="008A5889"/>
    <w:rsid w:val="008A6F0B"/>
    <w:rsid w:val="008B1146"/>
    <w:rsid w:val="008B1E39"/>
    <w:rsid w:val="008B2A3F"/>
    <w:rsid w:val="008B3EEA"/>
    <w:rsid w:val="008B5673"/>
    <w:rsid w:val="008B6D1C"/>
    <w:rsid w:val="008C06FF"/>
    <w:rsid w:val="008C4438"/>
    <w:rsid w:val="008C4B7D"/>
    <w:rsid w:val="008D0903"/>
    <w:rsid w:val="008D099C"/>
    <w:rsid w:val="008D0EA3"/>
    <w:rsid w:val="008D105C"/>
    <w:rsid w:val="008D25AB"/>
    <w:rsid w:val="008D351E"/>
    <w:rsid w:val="008D655A"/>
    <w:rsid w:val="008E0702"/>
    <w:rsid w:val="008E2EB8"/>
    <w:rsid w:val="008E3677"/>
    <w:rsid w:val="008E5B99"/>
    <w:rsid w:val="008F0E53"/>
    <w:rsid w:val="008F1B7B"/>
    <w:rsid w:val="008F2B42"/>
    <w:rsid w:val="008F38A5"/>
    <w:rsid w:val="008F4DB1"/>
    <w:rsid w:val="008F558F"/>
    <w:rsid w:val="008F616A"/>
    <w:rsid w:val="008F6480"/>
    <w:rsid w:val="008F76DE"/>
    <w:rsid w:val="00900DC2"/>
    <w:rsid w:val="00900F5B"/>
    <w:rsid w:val="00903FB8"/>
    <w:rsid w:val="0090528E"/>
    <w:rsid w:val="009056F0"/>
    <w:rsid w:val="009056F4"/>
    <w:rsid w:val="0090615B"/>
    <w:rsid w:val="00906216"/>
    <w:rsid w:val="00911394"/>
    <w:rsid w:val="00911FA5"/>
    <w:rsid w:val="00912A03"/>
    <w:rsid w:val="0092025B"/>
    <w:rsid w:val="00920267"/>
    <w:rsid w:val="00920A5B"/>
    <w:rsid w:val="009233EB"/>
    <w:rsid w:val="00923B03"/>
    <w:rsid w:val="00925346"/>
    <w:rsid w:val="00925509"/>
    <w:rsid w:val="009257AD"/>
    <w:rsid w:val="00927851"/>
    <w:rsid w:val="009353AD"/>
    <w:rsid w:val="009361A8"/>
    <w:rsid w:val="0093709C"/>
    <w:rsid w:val="009370F0"/>
    <w:rsid w:val="009373D5"/>
    <w:rsid w:val="00943C00"/>
    <w:rsid w:val="009441C3"/>
    <w:rsid w:val="00945096"/>
    <w:rsid w:val="009464D1"/>
    <w:rsid w:val="00947A12"/>
    <w:rsid w:val="00947F72"/>
    <w:rsid w:val="00950BE6"/>
    <w:rsid w:val="00951F13"/>
    <w:rsid w:val="009520C4"/>
    <w:rsid w:val="009534F1"/>
    <w:rsid w:val="00956101"/>
    <w:rsid w:val="0095703A"/>
    <w:rsid w:val="00957E34"/>
    <w:rsid w:val="00960D79"/>
    <w:rsid w:val="00961787"/>
    <w:rsid w:val="00972800"/>
    <w:rsid w:val="009764B0"/>
    <w:rsid w:val="00976D51"/>
    <w:rsid w:val="009776B6"/>
    <w:rsid w:val="00983DDE"/>
    <w:rsid w:val="00984BE6"/>
    <w:rsid w:val="009864BB"/>
    <w:rsid w:val="009873E2"/>
    <w:rsid w:val="0098744C"/>
    <w:rsid w:val="00990CF8"/>
    <w:rsid w:val="00990FB3"/>
    <w:rsid w:val="009911C8"/>
    <w:rsid w:val="00992009"/>
    <w:rsid w:val="00993650"/>
    <w:rsid w:val="009963F1"/>
    <w:rsid w:val="009A1278"/>
    <w:rsid w:val="009A1F4C"/>
    <w:rsid w:val="009A23F5"/>
    <w:rsid w:val="009A3C7A"/>
    <w:rsid w:val="009A4389"/>
    <w:rsid w:val="009A5263"/>
    <w:rsid w:val="009A6F73"/>
    <w:rsid w:val="009A72BC"/>
    <w:rsid w:val="009A7BE1"/>
    <w:rsid w:val="009B017A"/>
    <w:rsid w:val="009B067D"/>
    <w:rsid w:val="009B4329"/>
    <w:rsid w:val="009B43BF"/>
    <w:rsid w:val="009B7385"/>
    <w:rsid w:val="009C0F81"/>
    <w:rsid w:val="009C1B27"/>
    <w:rsid w:val="009C1BD1"/>
    <w:rsid w:val="009C2190"/>
    <w:rsid w:val="009C3963"/>
    <w:rsid w:val="009C479F"/>
    <w:rsid w:val="009C5FCC"/>
    <w:rsid w:val="009C7066"/>
    <w:rsid w:val="009C7F7A"/>
    <w:rsid w:val="009D3046"/>
    <w:rsid w:val="009D3761"/>
    <w:rsid w:val="009D471B"/>
    <w:rsid w:val="009D52A4"/>
    <w:rsid w:val="009D6065"/>
    <w:rsid w:val="009D716F"/>
    <w:rsid w:val="009D72F9"/>
    <w:rsid w:val="009D742D"/>
    <w:rsid w:val="009D7EC2"/>
    <w:rsid w:val="009E13E2"/>
    <w:rsid w:val="009E2AA0"/>
    <w:rsid w:val="009E2C87"/>
    <w:rsid w:val="009E5650"/>
    <w:rsid w:val="009E7637"/>
    <w:rsid w:val="009E7841"/>
    <w:rsid w:val="009F1AA8"/>
    <w:rsid w:val="009F266E"/>
    <w:rsid w:val="009F2AB0"/>
    <w:rsid w:val="009F3491"/>
    <w:rsid w:val="009F5062"/>
    <w:rsid w:val="009F5B5B"/>
    <w:rsid w:val="009F5FAA"/>
    <w:rsid w:val="009F7381"/>
    <w:rsid w:val="00A02B50"/>
    <w:rsid w:val="00A11032"/>
    <w:rsid w:val="00A1360C"/>
    <w:rsid w:val="00A145E8"/>
    <w:rsid w:val="00A15545"/>
    <w:rsid w:val="00A158E5"/>
    <w:rsid w:val="00A161B1"/>
    <w:rsid w:val="00A16A7E"/>
    <w:rsid w:val="00A17335"/>
    <w:rsid w:val="00A17839"/>
    <w:rsid w:val="00A23365"/>
    <w:rsid w:val="00A24C75"/>
    <w:rsid w:val="00A26193"/>
    <w:rsid w:val="00A27045"/>
    <w:rsid w:val="00A276EC"/>
    <w:rsid w:val="00A325D8"/>
    <w:rsid w:val="00A359CE"/>
    <w:rsid w:val="00A37287"/>
    <w:rsid w:val="00A3752D"/>
    <w:rsid w:val="00A37746"/>
    <w:rsid w:val="00A4160A"/>
    <w:rsid w:val="00A41982"/>
    <w:rsid w:val="00A42920"/>
    <w:rsid w:val="00A431FC"/>
    <w:rsid w:val="00A445FA"/>
    <w:rsid w:val="00A455A9"/>
    <w:rsid w:val="00A510A3"/>
    <w:rsid w:val="00A52A2F"/>
    <w:rsid w:val="00A54DDB"/>
    <w:rsid w:val="00A60BD7"/>
    <w:rsid w:val="00A756CA"/>
    <w:rsid w:val="00A768F5"/>
    <w:rsid w:val="00A77588"/>
    <w:rsid w:val="00A86B7B"/>
    <w:rsid w:val="00A8787C"/>
    <w:rsid w:val="00A87ECD"/>
    <w:rsid w:val="00A90069"/>
    <w:rsid w:val="00A93E4D"/>
    <w:rsid w:val="00A9419B"/>
    <w:rsid w:val="00A95A07"/>
    <w:rsid w:val="00A964DA"/>
    <w:rsid w:val="00AA610A"/>
    <w:rsid w:val="00AB2160"/>
    <w:rsid w:val="00AB5B9A"/>
    <w:rsid w:val="00AB6254"/>
    <w:rsid w:val="00AC0878"/>
    <w:rsid w:val="00AC15DD"/>
    <w:rsid w:val="00AC2638"/>
    <w:rsid w:val="00AD2807"/>
    <w:rsid w:val="00AD3DD0"/>
    <w:rsid w:val="00AD559F"/>
    <w:rsid w:val="00AD673D"/>
    <w:rsid w:val="00AD70A2"/>
    <w:rsid w:val="00AD7D6E"/>
    <w:rsid w:val="00AE232A"/>
    <w:rsid w:val="00AE2777"/>
    <w:rsid w:val="00AE4AB6"/>
    <w:rsid w:val="00AE77CB"/>
    <w:rsid w:val="00AF06B2"/>
    <w:rsid w:val="00AF1CA7"/>
    <w:rsid w:val="00AF30C7"/>
    <w:rsid w:val="00AF5123"/>
    <w:rsid w:val="00B02D94"/>
    <w:rsid w:val="00B03DC7"/>
    <w:rsid w:val="00B0703B"/>
    <w:rsid w:val="00B11F7A"/>
    <w:rsid w:val="00B125A3"/>
    <w:rsid w:val="00B13149"/>
    <w:rsid w:val="00B20079"/>
    <w:rsid w:val="00B2068F"/>
    <w:rsid w:val="00B213BA"/>
    <w:rsid w:val="00B25C0F"/>
    <w:rsid w:val="00B26C08"/>
    <w:rsid w:val="00B27DC5"/>
    <w:rsid w:val="00B34333"/>
    <w:rsid w:val="00B34688"/>
    <w:rsid w:val="00B3532B"/>
    <w:rsid w:val="00B35852"/>
    <w:rsid w:val="00B35D02"/>
    <w:rsid w:val="00B37B91"/>
    <w:rsid w:val="00B41432"/>
    <w:rsid w:val="00B41A2A"/>
    <w:rsid w:val="00B435BB"/>
    <w:rsid w:val="00B452CA"/>
    <w:rsid w:val="00B46014"/>
    <w:rsid w:val="00B47D8C"/>
    <w:rsid w:val="00B5159E"/>
    <w:rsid w:val="00B51D4A"/>
    <w:rsid w:val="00B6108F"/>
    <w:rsid w:val="00B64064"/>
    <w:rsid w:val="00B64654"/>
    <w:rsid w:val="00B65EE1"/>
    <w:rsid w:val="00B664B8"/>
    <w:rsid w:val="00B7051C"/>
    <w:rsid w:val="00B73913"/>
    <w:rsid w:val="00B74705"/>
    <w:rsid w:val="00B80E26"/>
    <w:rsid w:val="00B81834"/>
    <w:rsid w:val="00B82EDE"/>
    <w:rsid w:val="00B82F49"/>
    <w:rsid w:val="00B843CC"/>
    <w:rsid w:val="00B8516D"/>
    <w:rsid w:val="00B85A3F"/>
    <w:rsid w:val="00B90DA9"/>
    <w:rsid w:val="00B913F1"/>
    <w:rsid w:val="00B91DB5"/>
    <w:rsid w:val="00B9278D"/>
    <w:rsid w:val="00B93AB8"/>
    <w:rsid w:val="00B93E17"/>
    <w:rsid w:val="00B97DB0"/>
    <w:rsid w:val="00BA22B8"/>
    <w:rsid w:val="00BA3F5B"/>
    <w:rsid w:val="00BA43C9"/>
    <w:rsid w:val="00BA5604"/>
    <w:rsid w:val="00BA74BE"/>
    <w:rsid w:val="00BB03F0"/>
    <w:rsid w:val="00BB2088"/>
    <w:rsid w:val="00BB31F6"/>
    <w:rsid w:val="00BB4998"/>
    <w:rsid w:val="00BB5C5C"/>
    <w:rsid w:val="00BB7E56"/>
    <w:rsid w:val="00BC0C19"/>
    <w:rsid w:val="00BC0DB5"/>
    <w:rsid w:val="00BC2942"/>
    <w:rsid w:val="00BC2A6C"/>
    <w:rsid w:val="00BC5339"/>
    <w:rsid w:val="00BC6EDD"/>
    <w:rsid w:val="00BD204B"/>
    <w:rsid w:val="00BD3D65"/>
    <w:rsid w:val="00BD4228"/>
    <w:rsid w:val="00BD4DA7"/>
    <w:rsid w:val="00BD66E4"/>
    <w:rsid w:val="00BD7114"/>
    <w:rsid w:val="00BD7DC8"/>
    <w:rsid w:val="00BE21D1"/>
    <w:rsid w:val="00BE3841"/>
    <w:rsid w:val="00BE4143"/>
    <w:rsid w:val="00BE68A1"/>
    <w:rsid w:val="00BE723B"/>
    <w:rsid w:val="00BF0BDF"/>
    <w:rsid w:val="00BF0D01"/>
    <w:rsid w:val="00BF1E7B"/>
    <w:rsid w:val="00BF4B0C"/>
    <w:rsid w:val="00BF4C35"/>
    <w:rsid w:val="00BF52A1"/>
    <w:rsid w:val="00BF7ED8"/>
    <w:rsid w:val="00C011FB"/>
    <w:rsid w:val="00C042C7"/>
    <w:rsid w:val="00C042D8"/>
    <w:rsid w:val="00C05350"/>
    <w:rsid w:val="00C06384"/>
    <w:rsid w:val="00C1003A"/>
    <w:rsid w:val="00C10DBD"/>
    <w:rsid w:val="00C115A7"/>
    <w:rsid w:val="00C122E5"/>
    <w:rsid w:val="00C12515"/>
    <w:rsid w:val="00C134E5"/>
    <w:rsid w:val="00C15F19"/>
    <w:rsid w:val="00C25944"/>
    <w:rsid w:val="00C25A5D"/>
    <w:rsid w:val="00C26452"/>
    <w:rsid w:val="00C2693E"/>
    <w:rsid w:val="00C305A6"/>
    <w:rsid w:val="00C32420"/>
    <w:rsid w:val="00C331BD"/>
    <w:rsid w:val="00C35BE8"/>
    <w:rsid w:val="00C36197"/>
    <w:rsid w:val="00C43F64"/>
    <w:rsid w:val="00C44793"/>
    <w:rsid w:val="00C47D1F"/>
    <w:rsid w:val="00C53616"/>
    <w:rsid w:val="00C55B2B"/>
    <w:rsid w:val="00C57E32"/>
    <w:rsid w:val="00C60B86"/>
    <w:rsid w:val="00C61266"/>
    <w:rsid w:val="00C619BB"/>
    <w:rsid w:val="00C61D8B"/>
    <w:rsid w:val="00C62E4B"/>
    <w:rsid w:val="00C62E9B"/>
    <w:rsid w:val="00C6552B"/>
    <w:rsid w:val="00C67B98"/>
    <w:rsid w:val="00C7020A"/>
    <w:rsid w:val="00C70661"/>
    <w:rsid w:val="00C70763"/>
    <w:rsid w:val="00C70A31"/>
    <w:rsid w:val="00C71914"/>
    <w:rsid w:val="00C73609"/>
    <w:rsid w:val="00C76565"/>
    <w:rsid w:val="00C76865"/>
    <w:rsid w:val="00C8040C"/>
    <w:rsid w:val="00C81EA4"/>
    <w:rsid w:val="00C82E7A"/>
    <w:rsid w:val="00C83F29"/>
    <w:rsid w:val="00C847E1"/>
    <w:rsid w:val="00C859FF"/>
    <w:rsid w:val="00C86C10"/>
    <w:rsid w:val="00C875E3"/>
    <w:rsid w:val="00C87D68"/>
    <w:rsid w:val="00C9021D"/>
    <w:rsid w:val="00C90720"/>
    <w:rsid w:val="00C90CCC"/>
    <w:rsid w:val="00C920E3"/>
    <w:rsid w:val="00C9376C"/>
    <w:rsid w:val="00C95DA6"/>
    <w:rsid w:val="00CA1621"/>
    <w:rsid w:val="00CA22AD"/>
    <w:rsid w:val="00CA3655"/>
    <w:rsid w:val="00CA43BE"/>
    <w:rsid w:val="00CA4617"/>
    <w:rsid w:val="00CA4BD1"/>
    <w:rsid w:val="00CA7D69"/>
    <w:rsid w:val="00CB0C63"/>
    <w:rsid w:val="00CB21BA"/>
    <w:rsid w:val="00CB2CF8"/>
    <w:rsid w:val="00CB2EFB"/>
    <w:rsid w:val="00CB436D"/>
    <w:rsid w:val="00CB4595"/>
    <w:rsid w:val="00CB6F40"/>
    <w:rsid w:val="00CB7767"/>
    <w:rsid w:val="00CC173E"/>
    <w:rsid w:val="00CC3400"/>
    <w:rsid w:val="00CC3DCF"/>
    <w:rsid w:val="00CC51F1"/>
    <w:rsid w:val="00CC7BA1"/>
    <w:rsid w:val="00CD1311"/>
    <w:rsid w:val="00CD490D"/>
    <w:rsid w:val="00CE04E6"/>
    <w:rsid w:val="00CE1752"/>
    <w:rsid w:val="00CE331E"/>
    <w:rsid w:val="00CE41DD"/>
    <w:rsid w:val="00CE742F"/>
    <w:rsid w:val="00CE76B0"/>
    <w:rsid w:val="00CF0C9F"/>
    <w:rsid w:val="00CF1617"/>
    <w:rsid w:val="00CF1928"/>
    <w:rsid w:val="00CF445E"/>
    <w:rsid w:val="00CF47A4"/>
    <w:rsid w:val="00CF47FA"/>
    <w:rsid w:val="00CF5594"/>
    <w:rsid w:val="00CF6F0B"/>
    <w:rsid w:val="00D004FF"/>
    <w:rsid w:val="00D03396"/>
    <w:rsid w:val="00D04134"/>
    <w:rsid w:val="00D042C9"/>
    <w:rsid w:val="00D05E61"/>
    <w:rsid w:val="00D06951"/>
    <w:rsid w:val="00D117B2"/>
    <w:rsid w:val="00D129E0"/>
    <w:rsid w:val="00D2253A"/>
    <w:rsid w:val="00D22F75"/>
    <w:rsid w:val="00D2317E"/>
    <w:rsid w:val="00D2531D"/>
    <w:rsid w:val="00D26504"/>
    <w:rsid w:val="00D271E8"/>
    <w:rsid w:val="00D34AF7"/>
    <w:rsid w:val="00D35059"/>
    <w:rsid w:val="00D403F2"/>
    <w:rsid w:val="00D40B15"/>
    <w:rsid w:val="00D435DB"/>
    <w:rsid w:val="00D44482"/>
    <w:rsid w:val="00D44943"/>
    <w:rsid w:val="00D44F57"/>
    <w:rsid w:val="00D50218"/>
    <w:rsid w:val="00D50D66"/>
    <w:rsid w:val="00D5158E"/>
    <w:rsid w:val="00D549F6"/>
    <w:rsid w:val="00D54DFE"/>
    <w:rsid w:val="00D57885"/>
    <w:rsid w:val="00D57890"/>
    <w:rsid w:val="00D61B5F"/>
    <w:rsid w:val="00D629B0"/>
    <w:rsid w:val="00D62C81"/>
    <w:rsid w:val="00D650CB"/>
    <w:rsid w:val="00D65248"/>
    <w:rsid w:val="00D65E60"/>
    <w:rsid w:val="00D66E0A"/>
    <w:rsid w:val="00D672A5"/>
    <w:rsid w:val="00D70741"/>
    <w:rsid w:val="00D71BC1"/>
    <w:rsid w:val="00D7306C"/>
    <w:rsid w:val="00D77324"/>
    <w:rsid w:val="00D8220C"/>
    <w:rsid w:val="00D8309B"/>
    <w:rsid w:val="00D84B57"/>
    <w:rsid w:val="00D90AE8"/>
    <w:rsid w:val="00D946B5"/>
    <w:rsid w:val="00D95B7D"/>
    <w:rsid w:val="00DA0694"/>
    <w:rsid w:val="00DA0E61"/>
    <w:rsid w:val="00DA2373"/>
    <w:rsid w:val="00DA3813"/>
    <w:rsid w:val="00DA423B"/>
    <w:rsid w:val="00DA5639"/>
    <w:rsid w:val="00DA6518"/>
    <w:rsid w:val="00DB0751"/>
    <w:rsid w:val="00DB1EBE"/>
    <w:rsid w:val="00DB3025"/>
    <w:rsid w:val="00DB33A9"/>
    <w:rsid w:val="00DB5C22"/>
    <w:rsid w:val="00DB7121"/>
    <w:rsid w:val="00DB7BD0"/>
    <w:rsid w:val="00DC0A40"/>
    <w:rsid w:val="00DC2F55"/>
    <w:rsid w:val="00DC38A1"/>
    <w:rsid w:val="00DC4A5D"/>
    <w:rsid w:val="00DC4C6E"/>
    <w:rsid w:val="00DC4FBF"/>
    <w:rsid w:val="00DC570E"/>
    <w:rsid w:val="00DC6196"/>
    <w:rsid w:val="00DC7F14"/>
    <w:rsid w:val="00DD1542"/>
    <w:rsid w:val="00DD3E3A"/>
    <w:rsid w:val="00DD6F71"/>
    <w:rsid w:val="00DD7CC3"/>
    <w:rsid w:val="00DE1F09"/>
    <w:rsid w:val="00DE424E"/>
    <w:rsid w:val="00DE4921"/>
    <w:rsid w:val="00DF1CCF"/>
    <w:rsid w:val="00DF2CB8"/>
    <w:rsid w:val="00DF305D"/>
    <w:rsid w:val="00DF5574"/>
    <w:rsid w:val="00DF74CE"/>
    <w:rsid w:val="00E00432"/>
    <w:rsid w:val="00E04C0C"/>
    <w:rsid w:val="00E0646C"/>
    <w:rsid w:val="00E06D2B"/>
    <w:rsid w:val="00E072FB"/>
    <w:rsid w:val="00E07B46"/>
    <w:rsid w:val="00E115B2"/>
    <w:rsid w:val="00E127FD"/>
    <w:rsid w:val="00E13B68"/>
    <w:rsid w:val="00E17302"/>
    <w:rsid w:val="00E1797A"/>
    <w:rsid w:val="00E2126C"/>
    <w:rsid w:val="00E22B05"/>
    <w:rsid w:val="00E23759"/>
    <w:rsid w:val="00E246FA"/>
    <w:rsid w:val="00E30B24"/>
    <w:rsid w:val="00E30CE1"/>
    <w:rsid w:val="00E310FC"/>
    <w:rsid w:val="00E3141F"/>
    <w:rsid w:val="00E316A2"/>
    <w:rsid w:val="00E317CF"/>
    <w:rsid w:val="00E33533"/>
    <w:rsid w:val="00E3401F"/>
    <w:rsid w:val="00E342ED"/>
    <w:rsid w:val="00E34BDA"/>
    <w:rsid w:val="00E3631E"/>
    <w:rsid w:val="00E37889"/>
    <w:rsid w:val="00E40392"/>
    <w:rsid w:val="00E404C1"/>
    <w:rsid w:val="00E406F2"/>
    <w:rsid w:val="00E46745"/>
    <w:rsid w:val="00E5055A"/>
    <w:rsid w:val="00E541BF"/>
    <w:rsid w:val="00E5559A"/>
    <w:rsid w:val="00E555D7"/>
    <w:rsid w:val="00E61070"/>
    <w:rsid w:val="00E622EC"/>
    <w:rsid w:val="00E62FA3"/>
    <w:rsid w:val="00E6468D"/>
    <w:rsid w:val="00E728E6"/>
    <w:rsid w:val="00E72C05"/>
    <w:rsid w:val="00E733D5"/>
    <w:rsid w:val="00E73C02"/>
    <w:rsid w:val="00E7416E"/>
    <w:rsid w:val="00E74CD2"/>
    <w:rsid w:val="00E75019"/>
    <w:rsid w:val="00E75880"/>
    <w:rsid w:val="00E77F7C"/>
    <w:rsid w:val="00E80BF5"/>
    <w:rsid w:val="00E81127"/>
    <w:rsid w:val="00E8581C"/>
    <w:rsid w:val="00E865FF"/>
    <w:rsid w:val="00E87C11"/>
    <w:rsid w:val="00EA45AA"/>
    <w:rsid w:val="00EA46CC"/>
    <w:rsid w:val="00EA475A"/>
    <w:rsid w:val="00EA5321"/>
    <w:rsid w:val="00EA7C33"/>
    <w:rsid w:val="00EA7FF4"/>
    <w:rsid w:val="00EB13F9"/>
    <w:rsid w:val="00EB1C10"/>
    <w:rsid w:val="00EB389E"/>
    <w:rsid w:val="00EB543B"/>
    <w:rsid w:val="00EB552B"/>
    <w:rsid w:val="00EB5ACF"/>
    <w:rsid w:val="00EB7234"/>
    <w:rsid w:val="00EB7481"/>
    <w:rsid w:val="00EC105F"/>
    <w:rsid w:val="00EC12CA"/>
    <w:rsid w:val="00EC554A"/>
    <w:rsid w:val="00EC76DE"/>
    <w:rsid w:val="00ED0076"/>
    <w:rsid w:val="00ED15A1"/>
    <w:rsid w:val="00ED5454"/>
    <w:rsid w:val="00ED5DD0"/>
    <w:rsid w:val="00ED603C"/>
    <w:rsid w:val="00ED6D5D"/>
    <w:rsid w:val="00ED7840"/>
    <w:rsid w:val="00EE0B57"/>
    <w:rsid w:val="00EE283E"/>
    <w:rsid w:val="00EE33C8"/>
    <w:rsid w:val="00EE59E8"/>
    <w:rsid w:val="00EE6B70"/>
    <w:rsid w:val="00EF03AB"/>
    <w:rsid w:val="00EF44FD"/>
    <w:rsid w:val="00EF63F0"/>
    <w:rsid w:val="00EF75CE"/>
    <w:rsid w:val="00F01A7B"/>
    <w:rsid w:val="00F01EE8"/>
    <w:rsid w:val="00F028A2"/>
    <w:rsid w:val="00F03BDC"/>
    <w:rsid w:val="00F05CA2"/>
    <w:rsid w:val="00F0648E"/>
    <w:rsid w:val="00F0672B"/>
    <w:rsid w:val="00F07E60"/>
    <w:rsid w:val="00F1096A"/>
    <w:rsid w:val="00F130B0"/>
    <w:rsid w:val="00F135DB"/>
    <w:rsid w:val="00F1469F"/>
    <w:rsid w:val="00F14D03"/>
    <w:rsid w:val="00F20A18"/>
    <w:rsid w:val="00F228BD"/>
    <w:rsid w:val="00F23C7B"/>
    <w:rsid w:val="00F26A77"/>
    <w:rsid w:val="00F26F64"/>
    <w:rsid w:val="00F3088F"/>
    <w:rsid w:val="00F31596"/>
    <w:rsid w:val="00F326D8"/>
    <w:rsid w:val="00F3368F"/>
    <w:rsid w:val="00F33F96"/>
    <w:rsid w:val="00F3543F"/>
    <w:rsid w:val="00F35CB4"/>
    <w:rsid w:val="00F40E96"/>
    <w:rsid w:val="00F4438B"/>
    <w:rsid w:val="00F44CFF"/>
    <w:rsid w:val="00F4537F"/>
    <w:rsid w:val="00F47A1B"/>
    <w:rsid w:val="00F516A9"/>
    <w:rsid w:val="00F54159"/>
    <w:rsid w:val="00F57EBB"/>
    <w:rsid w:val="00F57F14"/>
    <w:rsid w:val="00F6150C"/>
    <w:rsid w:val="00F615C8"/>
    <w:rsid w:val="00F61B1B"/>
    <w:rsid w:val="00F62C4D"/>
    <w:rsid w:val="00F662F6"/>
    <w:rsid w:val="00F66990"/>
    <w:rsid w:val="00F6789E"/>
    <w:rsid w:val="00F709EB"/>
    <w:rsid w:val="00F71318"/>
    <w:rsid w:val="00F73EB5"/>
    <w:rsid w:val="00F77A54"/>
    <w:rsid w:val="00F8031F"/>
    <w:rsid w:val="00F811B9"/>
    <w:rsid w:val="00F82A55"/>
    <w:rsid w:val="00F848E4"/>
    <w:rsid w:val="00F84C22"/>
    <w:rsid w:val="00F84C88"/>
    <w:rsid w:val="00F85C3F"/>
    <w:rsid w:val="00F87404"/>
    <w:rsid w:val="00F879ED"/>
    <w:rsid w:val="00F927C7"/>
    <w:rsid w:val="00F933B0"/>
    <w:rsid w:val="00FA05AB"/>
    <w:rsid w:val="00FA3D0E"/>
    <w:rsid w:val="00FA4B87"/>
    <w:rsid w:val="00FA69C9"/>
    <w:rsid w:val="00FA774F"/>
    <w:rsid w:val="00FA7B81"/>
    <w:rsid w:val="00FB01E3"/>
    <w:rsid w:val="00FB0C41"/>
    <w:rsid w:val="00FB38E6"/>
    <w:rsid w:val="00FB3995"/>
    <w:rsid w:val="00FB528C"/>
    <w:rsid w:val="00FB7E05"/>
    <w:rsid w:val="00FC1B0B"/>
    <w:rsid w:val="00FC200A"/>
    <w:rsid w:val="00FC36FE"/>
    <w:rsid w:val="00FC4CDF"/>
    <w:rsid w:val="00FC68D5"/>
    <w:rsid w:val="00FD0B75"/>
    <w:rsid w:val="00FD244A"/>
    <w:rsid w:val="00FD2FFA"/>
    <w:rsid w:val="00FD32DC"/>
    <w:rsid w:val="00FD3D90"/>
    <w:rsid w:val="00FD7AE1"/>
    <w:rsid w:val="00FE0151"/>
    <w:rsid w:val="00FE0542"/>
    <w:rsid w:val="00FE4E97"/>
    <w:rsid w:val="00FE5419"/>
    <w:rsid w:val="00FE5629"/>
    <w:rsid w:val="00FE6003"/>
    <w:rsid w:val="00FE67EE"/>
    <w:rsid w:val="00FF06B2"/>
    <w:rsid w:val="00FF2A7A"/>
    <w:rsid w:val="00FF6C80"/>
    <w:rsid w:val="00FF7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39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0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05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705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E78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E78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E7869"/>
    <w:rPr>
      <w:rFonts w:ascii="Cambria" w:hAnsi="Cambria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C10DBD"/>
    <w:rPr>
      <w:rFonts w:cs="Times New Roman"/>
      <w:color w:val="0066CC"/>
      <w:u w:val="none"/>
      <w:effect w:val="none"/>
    </w:rPr>
  </w:style>
  <w:style w:type="paragraph" w:styleId="NormalWeb">
    <w:name w:val="Normal (Web)"/>
    <w:basedOn w:val="Normal"/>
    <w:uiPriority w:val="99"/>
    <w:rsid w:val="00C10DBD"/>
    <w:pPr>
      <w:spacing w:before="100" w:beforeAutospacing="1" w:after="100" w:afterAutospacing="1"/>
    </w:pPr>
    <w:rPr>
      <w:sz w:val="18"/>
      <w:szCs w:val="18"/>
    </w:rPr>
  </w:style>
  <w:style w:type="character" w:styleId="Strong">
    <w:name w:val="Strong"/>
    <w:basedOn w:val="DefaultParagraphFont"/>
    <w:uiPriority w:val="99"/>
    <w:qFormat/>
    <w:rsid w:val="00C10DBD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B56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7869"/>
    <w:rPr>
      <w:rFonts w:cs="Times New Roman"/>
      <w:sz w:val="2"/>
    </w:rPr>
  </w:style>
  <w:style w:type="paragraph" w:styleId="Footer">
    <w:name w:val="footer"/>
    <w:basedOn w:val="Normal"/>
    <w:link w:val="FooterChar"/>
    <w:uiPriority w:val="99"/>
    <w:rsid w:val="006559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786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5592B"/>
    <w:rPr>
      <w:rFonts w:cs="Times New Roman"/>
    </w:rPr>
  </w:style>
  <w:style w:type="paragraph" w:styleId="List">
    <w:name w:val="List"/>
    <w:basedOn w:val="Normal"/>
    <w:uiPriority w:val="99"/>
    <w:rsid w:val="00670508"/>
    <w:pPr>
      <w:ind w:left="283" w:hanging="283"/>
    </w:pPr>
  </w:style>
  <w:style w:type="paragraph" w:styleId="ListBullet2">
    <w:name w:val="List Bullet 2"/>
    <w:basedOn w:val="Normal"/>
    <w:uiPriority w:val="99"/>
    <w:rsid w:val="00670508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99"/>
    <w:rsid w:val="006705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E7869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67050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E7869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3048A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048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E7869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048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E7869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210D1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E7869"/>
    <w:rPr>
      <w:rFonts w:cs="Times New Roman"/>
      <w:sz w:val="2"/>
    </w:rPr>
  </w:style>
  <w:style w:type="table" w:styleId="TableGrid">
    <w:name w:val="Table Grid"/>
    <w:basedOn w:val="TableNormal"/>
    <w:uiPriority w:val="99"/>
    <w:rsid w:val="004124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9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0357">
              <w:marLeft w:val="0"/>
              <w:marRight w:val="0"/>
              <w:marTop w:val="0"/>
              <w:marBottom w:val="0"/>
              <w:divBdr>
                <w:top w:val="single" w:sz="6" w:space="8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90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903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0360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90362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39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8</Pages>
  <Words>1644</Words>
  <Characters>9868</Characters>
  <Application>Microsoft Office Outlook</Application>
  <DocSecurity>0</DocSecurity>
  <Lines>0</Lines>
  <Paragraphs>0</Paragraphs>
  <ScaleCrop>false</ScaleCrop>
  <Company>Urząd Miejski w Pieniężnie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DZIAŁALNOŚCI GKRPA ZA 2008 ROK</dc:title>
  <dc:subject/>
  <dc:creator>Jadwiga Ostrowska</dc:creator>
  <cp:keywords/>
  <dc:description/>
  <cp:lastModifiedBy>Łucja</cp:lastModifiedBy>
  <cp:revision>7</cp:revision>
  <cp:lastPrinted>2018-02-19T07:10:00Z</cp:lastPrinted>
  <dcterms:created xsi:type="dcterms:W3CDTF">2018-02-19T07:20:00Z</dcterms:created>
  <dcterms:modified xsi:type="dcterms:W3CDTF">2018-03-19T09:20:00Z</dcterms:modified>
</cp:coreProperties>
</file>